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F3EED" w14:textId="3C23114C" w:rsidR="002C663C" w:rsidRPr="002C663C" w:rsidRDefault="002C663C" w:rsidP="008D50D8">
      <w:pPr>
        <w:pStyle w:val="MStitle"/>
        <w:rPr>
          <w:lang w:val="en-US"/>
        </w:rPr>
      </w:pPr>
      <w:r w:rsidRPr="002C663C">
        <w:rPr>
          <w:lang w:val="en-US"/>
        </w:rPr>
        <w:t>Measurements of I/SVOCs in biomass</w:t>
      </w:r>
      <w:r w:rsidR="00A170C7">
        <w:rPr>
          <w:lang w:val="en-US"/>
        </w:rPr>
        <w:t>-</w:t>
      </w:r>
      <w:r w:rsidRPr="002C663C">
        <w:rPr>
          <w:lang w:val="en-US"/>
        </w:rPr>
        <w:t>burning smoke using solid-phase extraction disks and two-dimensional gas chromatography</w:t>
      </w:r>
    </w:p>
    <w:p w14:paraId="772DDEEA" w14:textId="285B741E" w:rsidR="00B4015F" w:rsidRPr="002C663C" w:rsidRDefault="002C663C" w:rsidP="008D50D8">
      <w:pPr>
        <w:pStyle w:val="Authors"/>
      </w:pPr>
      <w:r w:rsidRPr="004813DD">
        <w:t>Lindsay E. Hatch</w:t>
      </w:r>
      <w:r w:rsidR="00B4015F" w:rsidRPr="00C26311">
        <w:rPr>
          <w:vertAlign w:val="superscript"/>
        </w:rPr>
        <w:t>1</w:t>
      </w:r>
      <w:r w:rsidR="00B4015F" w:rsidRPr="00C26311">
        <w:t xml:space="preserve">, </w:t>
      </w:r>
      <w:r w:rsidRPr="004813DD">
        <w:t>Albert Rivas-Ubach</w:t>
      </w:r>
      <w:r w:rsidR="00B4015F" w:rsidRPr="00C26311">
        <w:rPr>
          <w:vertAlign w:val="superscript"/>
        </w:rPr>
        <w:t>2</w:t>
      </w:r>
      <w:r>
        <w:t>, Coty N. Jen</w:t>
      </w:r>
      <w:r w:rsidRPr="000144E2">
        <w:rPr>
          <w:vertAlign w:val="superscript"/>
        </w:rPr>
        <w:t>3</w:t>
      </w:r>
      <w:r w:rsidR="00FB4DC0" w:rsidRPr="00BD4D50">
        <w:rPr>
          <w:vertAlign w:val="superscript"/>
          <w:lang w:val="en-US"/>
        </w:rPr>
        <w:t>§</w:t>
      </w:r>
      <w:r>
        <w:t xml:space="preserve">, </w:t>
      </w:r>
      <w:r w:rsidRPr="004813DD">
        <w:t>Mary Lipton</w:t>
      </w:r>
      <w:r w:rsidRPr="004813DD">
        <w:rPr>
          <w:vertAlign w:val="superscript"/>
        </w:rPr>
        <w:t>2</w:t>
      </w:r>
      <w:r w:rsidRPr="004813DD">
        <w:t xml:space="preserve">, </w:t>
      </w:r>
      <w:r>
        <w:t>Allen H. Goldstein</w:t>
      </w:r>
      <w:r w:rsidRPr="000144E2">
        <w:rPr>
          <w:vertAlign w:val="superscript"/>
        </w:rPr>
        <w:t>3</w:t>
      </w:r>
      <w:r>
        <w:rPr>
          <w:vertAlign w:val="superscript"/>
        </w:rPr>
        <w:t>,4</w:t>
      </w:r>
      <w:r>
        <w:t xml:space="preserve">, </w:t>
      </w:r>
      <w:r w:rsidRPr="004813DD">
        <w:t>Kelley C. Barsanti</w:t>
      </w:r>
      <w:r w:rsidRPr="004813DD">
        <w:rPr>
          <w:vertAlign w:val="superscript"/>
        </w:rPr>
        <w:t>1</w:t>
      </w:r>
    </w:p>
    <w:p w14:paraId="35CDA886" w14:textId="77777777" w:rsidR="00B4015F" w:rsidRDefault="00B4015F" w:rsidP="000A1B66">
      <w:pPr>
        <w:pStyle w:val="Affiliation"/>
      </w:pPr>
      <w:r w:rsidRPr="000A1B66">
        <w:rPr>
          <w:vertAlign w:val="superscript"/>
        </w:rPr>
        <w:t>1</w:t>
      </w:r>
      <w:r w:rsidR="002C663C" w:rsidRPr="002C663C">
        <w:rPr>
          <w:lang w:val="en-US"/>
        </w:rPr>
        <w:t>Department of Chemical and Environmental Engineering and College of Engineering – Center for Environmental Research and Technology (CE-CERT)</w:t>
      </w:r>
      <w:r w:rsidR="000A1B66">
        <w:t xml:space="preserve">, University </w:t>
      </w:r>
      <w:r w:rsidR="0049250E">
        <w:t>of California</w:t>
      </w:r>
      <w:r w:rsidR="000A1B66">
        <w:t>,</w:t>
      </w:r>
      <w:r w:rsidR="0049250E">
        <w:t xml:space="preserve"> Riverside, Riverside, CA 92507, USA</w:t>
      </w:r>
    </w:p>
    <w:p w14:paraId="2DC6FDB7" w14:textId="77777777" w:rsidR="0049250E" w:rsidRDefault="000A1B66" w:rsidP="0049250E">
      <w:pPr>
        <w:pStyle w:val="Affiliation"/>
        <w:rPr>
          <w:lang w:val="en-US"/>
        </w:rPr>
      </w:pPr>
      <w:r w:rsidRPr="000A1B66">
        <w:rPr>
          <w:vertAlign w:val="superscript"/>
        </w:rPr>
        <w:t>2</w:t>
      </w:r>
      <w:r w:rsidR="0049250E" w:rsidRPr="0049250E">
        <w:rPr>
          <w:lang w:val="en-US"/>
        </w:rPr>
        <w:t xml:space="preserve">Environmental and Molecular Sciences Laboratory, Pacific Northwest National Laboratory, Richland, WA, </w:t>
      </w:r>
      <w:r w:rsidR="0049250E">
        <w:rPr>
          <w:lang w:val="en-US"/>
        </w:rPr>
        <w:t xml:space="preserve">99352 </w:t>
      </w:r>
      <w:r w:rsidR="0049250E" w:rsidRPr="0049250E">
        <w:rPr>
          <w:lang w:val="en-US"/>
        </w:rPr>
        <w:t>USA</w:t>
      </w:r>
    </w:p>
    <w:p w14:paraId="46001193" w14:textId="77777777" w:rsidR="0049250E" w:rsidRDefault="0049250E" w:rsidP="0049250E">
      <w:pPr>
        <w:pStyle w:val="Affiliation"/>
      </w:pPr>
      <w:r w:rsidRPr="000144E2">
        <w:rPr>
          <w:vertAlign w:val="superscript"/>
        </w:rPr>
        <w:t>3</w:t>
      </w:r>
      <w:r w:rsidRPr="000144E2">
        <w:t>Department of Environmental Science, Policy, and Management, University of California, Berkeley, Berkeley, CA, 94720 USA</w:t>
      </w:r>
    </w:p>
    <w:p w14:paraId="0BAF01CF" w14:textId="77777777" w:rsidR="0049250E" w:rsidRDefault="0049250E" w:rsidP="0049250E">
      <w:pPr>
        <w:pStyle w:val="Affiliation"/>
      </w:pPr>
      <w:r w:rsidRPr="000144E2">
        <w:rPr>
          <w:vertAlign w:val="superscript"/>
        </w:rPr>
        <w:t>4</w:t>
      </w:r>
      <w:r w:rsidRPr="000144E2">
        <w:t>Department of Civil and Environmental Engineering, University of California, Berkeley, Berkeley, CA 94720, USA</w:t>
      </w:r>
    </w:p>
    <w:p w14:paraId="12B610F1" w14:textId="44629043" w:rsidR="00FB4DC0" w:rsidRPr="00FB4DC0" w:rsidRDefault="00FB4DC0" w:rsidP="0049250E">
      <w:pPr>
        <w:pStyle w:val="Affiliation"/>
      </w:pPr>
      <w:r w:rsidRPr="00BD4D50">
        <w:rPr>
          <w:vertAlign w:val="superscript"/>
          <w:lang w:val="en-US"/>
        </w:rPr>
        <w:t>§</w:t>
      </w:r>
      <w:r>
        <w:rPr>
          <w:lang w:val="en-US"/>
        </w:rPr>
        <w:t xml:space="preserve">Current address: </w:t>
      </w:r>
      <w:r>
        <w:t>Department of Chemical Engineering, Carnegie Mellon University, Pittsburgh, PA 152</w:t>
      </w:r>
      <w:r w:rsidR="0008210B">
        <w:t>13</w:t>
      </w:r>
      <w:r>
        <w:t xml:space="preserve"> USA</w:t>
      </w:r>
    </w:p>
    <w:p w14:paraId="53E507AA" w14:textId="77777777" w:rsidR="0049250E" w:rsidRPr="0049250E" w:rsidRDefault="0049250E" w:rsidP="0049250E">
      <w:pPr>
        <w:pStyle w:val="Affiliation"/>
      </w:pPr>
    </w:p>
    <w:p w14:paraId="1463D7B5" w14:textId="5C0BCC31" w:rsidR="000A1B66" w:rsidRDefault="000A1B66" w:rsidP="0049250E">
      <w:pPr>
        <w:pStyle w:val="Affiliation"/>
      </w:pPr>
      <w:r w:rsidRPr="000A1B66">
        <w:rPr>
          <w:i/>
        </w:rPr>
        <w:t>Correspondence to</w:t>
      </w:r>
      <w:r>
        <w:t xml:space="preserve">: </w:t>
      </w:r>
      <w:r w:rsidR="002C663C">
        <w:t>Kelley C. Barsanti</w:t>
      </w:r>
      <w:r>
        <w:t xml:space="preserve"> (</w:t>
      </w:r>
      <w:hyperlink r:id="rId8" w:history="1">
        <w:r w:rsidR="002A4EA8" w:rsidRPr="00BB0B99">
          <w:rPr>
            <w:rStyle w:val="Hyperlink"/>
          </w:rPr>
          <w:t>kbarsanti@engr.ucr.edu</w:t>
        </w:r>
      </w:hyperlink>
      <w:r>
        <w:t>)</w:t>
      </w:r>
      <w:r w:rsidR="002A4EA8">
        <w:t xml:space="preserve"> </w:t>
      </w:r>
    </w:p>
    <w:p w14:paraId="5556F127" w14:textId="77777777" w:rsidR="0049250E" w:rsidRDefault="0049250E" w:rsidP="0049250E">
      <w:pPr>
        <w:pStyle w:val="Affiliation"/>
      </w:pPr>
    </w:p>
    <w:p w14:paraId="701018B6" w14:textId="4E67E7C4" w:rsidR="005B78F3" w:rsidRPr="005B78F3" w:rsidRDefault="000A1B66" w:rsidP="005B78F3">
      <w:r w:rsidRPr="000A1B66">
        <w:rPr>
          <w:b/>
        </w:rPr>
        <w:t>Abstract.</w:t>
      </w:r>
      <w:r>
        <w:t xml:space="preserve"> </w:t>
      </w:r>
      <w:r w:rsidR="008D50D8">
        <w:rPr>
          <w:lang w:val="en-US"/>
        </w:rPr>
        <w:t>Biomass-</w:t>
      </w:r>
      <w:r w:rsidR="0049250E" w:rsidRPr="0049250E">
        <w:rPr>
          <w:lang w:val="en-US"/>
        </w:rPr>
        <w:t xml:space="preserve">burning </w:t>
      </w:r>
      <w:r w:rsidR="008D50D8">
        <w:rPr>
          <w:lang w:val="en-US"/>
        </w:rPr>
        <w:t>organic-</w:t>
      </w:r>
      <w:r w:rsidR="0049250E">
        <w:rPr>
          <w:lang w:val="en-US"/>
        </w:rPr>
        <w:t>aerosol</w:t>
      </w:r>
      <w:r w:rsidR="00E37D43">
        <w:rPr>
          <w:lang w:val="en-US"/>
        </w:rPr>
        <w:t xml:space="preserve"> (OA)</w:t>
      </w:r>
      <w:r w:rsidR="0049250E">
        <w:rPr>
          <w:lang w:val="en-US"/>
        </w:rPr>
        <w:t xml:space="preserve"> </w:t>
      </w:r>
      <w:r w:rsidR="0049250E" w:rsidRPr="0049250E">
        <w:rPr>
          <w:lang w:val="en-US"/>
        </w:rPr>
        <w:t xml:space="preserve">emissions are known to exhibit semi-volatile behavior that impacts </w:t>
      </w:r>
      <w:r w:rsidR="00E37D43">
        <w:rPr>
          <w:lang w:val="en-US"/>
        </w:rPr>
        <w:t>OA</w:t>
      </w:r>
      <w:r w:rsidR="0049250E" w:rsidRPr="0049250E">
        <w:rPr>
          <w:lang w:val="en-US"/>
        </w:rPr>
        <w:t xml:space="preserve"> </w:t>
      </w:r>
      <w:r w:rsidR="0049250E">
        <w:rPr>
          <w:lang w:val="en-US"/>
        </w:rPr>
        <w:t>loading</w:t>
      </w:r>
      <w:r w:rsidR="0049250E" w:rsidRPr="0049250E">
        <w:rPr>
          <w:lang w:val="en-US"/>
        </w:rPr>
        <w:t xml:space="preserve"> </w:t>
      </w:r>
      <w:r w:rsidR="00DB4E41">
        <w:rPr>
          <w:lang w:val="en-US"/>
        </w:rPr>
        <w:t>during plume transport</w:t>
      </w:r>
      <w:r w:rsidR="0049250E" w:rsidRPr="0049250E">
        <w:rPr>
          <w:lang w:val="en-US"/>
        </w:rPr>
        <w:t xml:space="preserve">.  </w:t>
      </w:r>
      <w:r w:rsidR="00E37D43">
        <w:rPr>
          <w:lang w:val="en-US"/>
        </w:rPr>
        <w:t>Because such semi-volatile behavior depends in part on OA composition,</w:t>
      </w:r>
      <w:r w:rsidR="0049250E" w:rsidRPr="0049250E">
        <w:rPr>
          <w:lang w:val="en-US"/>
        </w:rPr>
        <w:t xml:space="preserve"> improved speciation of intermediate and semi-volatile organic compounds (I/SVOCs) emitted during fires is needed to assess the co</w:t>
      </w:r>
      <w:r w:rsidR="00DB4E41">
        <w:rPr>
          <w:lang w:val="en-US"/>
        </w:rPr>
        <w:t>mpeting</w:t>
      </w:r>
      <w:r w:rsidR="0049250E" w:rsidRPr="0049250E">
        <w:rPr>
          <w:lang w:val="en-US"/>
        </w:rPr>
        <w:t xml:space="preserve"> effects of</w:t>
      </w:r>
      <w:r w:rsidR="00DB4E41">
        <w:rPr>
          <w:lang w:val="en-US"/>
        </w:rPr>
        <w:t xml:space="preserve"> primary </w:t>
      </w:r>
      <w:r w:rsidR="00E37D43">
        <w:rPr>
          <w:lang w:val="en-US"/>
        </w:rPr>
        <w:t>OA</w:t>
      </w:r>
      <w:r w:rsidR="0049250E" w:rsidRPr="0049250E">
        <w:rPr>
          <w:lang w:val="en-US"/>
        </w:rPr>
        <w:t xml:space="preserve"> volatilization and secondary </w:t>
      </w:r>
      <w:r w:rsidR="00E37D43">
        <w:rPr>
          <w:lang w:val="en-US"/>
        </w:rPr>
        <w:t>OA</w:t>
      </w:r>
      <w:r w:rsidR="0049250E" w:rsidRPr="0049250E">
        <w:rPr>
          <w:lang w:val="en-US"/>
        </w:rPr>
        <w:t xml:space="preserve"> production.  In this study, </w:t>
      </w:r>
      <w:r w:rsidR="00DB4E41" w:rsidRPr="0049250E">
        <w:rPr>
          <w:lang w:val="en-US"/>
        </w:rPr>
        <w:t xml:space="preserve">18 laboratory fires </w:t>
      </w:r>
      <w:r w:rsidR="00826BC4">
        <w:rPr>
          <w:lang w:val="en-US"/>
        </w:rPr>
        <w:t xml:space="preserve">were sampled </w:t>
      </w:r>
      <w:r w:rsidR="00DB4E41">
        <w:rPr>
          <w:lang w:val="en-US"/>
        </w:rPr>
        <w:t>in which</w:t>
      </w:r>
      <w:r w:rsidR="00DB4E41" w:rsidRPr="0049250E">
        <w:rPr>
          <w:lang w:val="en-US"/>
        </w:rPr>
        <w:t xml:space="preserve"> a range of fuel types </w:t>
      </w:r>
      <w:r w:rsidR="00DB4E41">
        <w:rPr>
          <w:lang w:val="en-US"/>
        </w:rPr>
        <w:t xml:space="preserve">were </w:t>
      </w:r>
      <w:r w:rsidR="00DB4E41" w:rsidRPr="0049250E">
        <w:rPr>
          <w:lang w:val="en-US"/>
        </w:rPr>
        <w:t>burned</w:t>
      </w:r>
      <w:r w:rsidR="00DB4E41">
        <w:rPr>
          <w:lang w:val="en-US"/>
        </w:rPr>
        <w:t>.</w:t>
      </w:r>
      <w:r w:rsidR="00DB4E41" w:rsidRPr="0049250E">
        <w:rPr>
          <w:lang w:val="en-US"/>
        </w:rPr>
        <w:t xml:space="preserve"> </w:t>
      </w:r>
      <w:r w:rsidR="003B1A93">
        <w:rPr>
          <w:lang w:val="en-US"/>
        </w:rPr>
        <w:t xml:space="preserve"> </w:t>
      </w:r>
      <w:r w:rsidR="00DB4E41">
        <w:rPr>
          <w:lang w:val="en-US"/>
        </w:rPr>
        <w:t>Emitted</w:t>
      </w:r>
      <w:r w:rsidR="0049250E" w:rsidRPr="0049250E">
        <w:rPr>
          <w:lang w:val="en-US"/>
        </w:rPr>
        <w:t xml:space="preserve"> I/SVOCs </w:t>
      </w:r>
      <w:r w:rsidR="00DB4E41">
        <w:rPr>
          <w:lang w:val="en-US"/>
        </w:rPr>
        <w:t>were collected</w:t>
      </w:r>
      <w:r w:rsidR="0049250E" w:rsidRPr="0049250E">
        <w:rPr>
          <w:lang w:val="en-US"/>
        </w:rPr>
        <w:t xml:space="preserve"> onto Teflon filters and solid-phase extraction (SPE) disks to </w:t>
      </w:r>
      <w:r w:rsidR="00826BC4">
        <w:rPr>
          <w:lang w:val="en-US"/>
        </w:rPr>
        <w:t xml:space="preserve">qualitatively </w:t>
      </w:r>
      <w:r w:rsidR="0049250E" w:rsidRPr="0049250E">
        <w:rPr>
          <w:lang w:val="en-US"/>
        </w:rPr>
        <w:t xml:space="preserve">characterize particulate and gaseous I/SVOCs, respectively.  Derivatized filter extracts were analyzed using comprehensive two-dimensional gas chromatography with time-of-flight mass spectrometry (GC×GC-TOFMS).  Quality control tests were </w:t>
      </w:r>
      <w:r w:rsidR="00E37D43">
        <w:rPr>
          <w:lang w:val="en-US"/>
        </w:rPr>
        <w:t>performed</w:t>
      </w:r>
      <w:r w:rsidR="0049250E" w:rsidRPr="0049250E">
        <w:rPr>
          <w:lang w:val="en-US"/>
        </w:rPr>
        <w:t xml:space="preserve"> using biomass-burning relevant standards and demonstrate the utility of SPE disks for untargeted analysis of air samples. </w:t>
      </w:r>
      <w:r w:rsidR="003C3505">
        <w:rPr>
          <w:lang w:val="en-US"/>
        </w:rPr>
        <w:t xml:space="preserve"> </w:t>
      </w:r>
      <w:r w:rsidR="0049250E" w:rsidRPr="0049250E">
        <w:rPr>
          <w:lang w:val="en-US"/>
        </w:rPr>
        <w:t xml:space="preserve">The </w:t>
      </w:r>
      <w:r w:rsidR="00BD5896">
        <w:rPr>
          <w:lang w:val="en-US"/>
        </w:rPr>
        <w:t>observed chromatographic</w:t>
      </w:r>
      <w:r w:rsidR="0085430E" w:rsidRPr="0049250E">
        <w:rPr>
          <w:lang w:val="en-US"/>
        </w:rPr>
        <w:t xml:space="preserve"> </w:t>
      </w:r>
      <w:r w:rsidR="0049250E" w:rsidRPr="0049250E">
        <w:rPr>
          <w:lang w:val="en-US"/>
        </w:rPr>
        <w:t>profiles of I/SVOCs in coniferous fuel-derived smoke samples were well correlated with each other, but poorly correlated with other fuel types (e.g., herbaceous and chapar</w:t>
      </w:r>
      <w:r w:rsidR="00DB4E41">
        <w:rPr>
          <w:lang w:val="en-US"/>
        </w:rPr>
        <w:t>r</w:t>
      </w:r>
      <w:r w:rsidR="0049250E" w:rsidRPr="0049250E">
        <w:rPr>
          <w:lang w:val="en-US"/>
        </w:rPr>
        <w:t xml:space="preserve">al fuels).  </w:t>
      </w:r>
      <w:r w:rsidR="008E7481">
        <w:rPr>
          <w:lang w:val="en-US"/>
        </w:rPr>
        <w:t>Emissions of b</w:t>
      </w:r>
      <w:r w:rsidR="0049250E" w:rsidRPr="0049250E">
        <w:rPr>
          <w:lang w:val="en-US"/>
        </w:rPr>
        <w:t xml:space="preserve">enzenediol isomers </w:t>
      </w:r>
      <w:r w:rsidR="00DB4E41">
        <w:rPr>
          <w:lang w:val="en-US"/>
        </w:rPr>
        <w:t>we</w:t>
      </w:r>
      <w:r w:rsidR="00DB4E41" w:rsidRPr="0049250E">
        <w:rPr>
          <w:lang w:val="en-US"/>
        </w:rPr>
        <w:t xml:space="preserve">re </w:t>
      </w:r>
      <w:r w:rsidR="0049250E" w:rsidRPr="0049250E">
        <w:rPr>
          <w:lang w:val="en-US"/>
        </w:rPr>
        <w:t xml:space="preserve">also shown to </w:t>
      </w:r>
      <w:r w:rsidR="008E7481">
        <w:rPr>
          <w:lang w:val="en-US"/>
        </w:rPr>
        <w:t>be</w:t>
      </w:r>
      <w:r w:rsidR="008E7481" w:rsidRPr="0049250E">
        <w:rPr>
          <w:lang w:val="en-US"/>
        </w:rPr>
        <w:t xml:space="preserve"> </w:t>
      </w:r>
      <w:r w:rsidR="0049250E" w:rsidRPr="0049250E">
        <w:rPr>
          <w:lang w:val="en-US"/>
        </w:rPr>
        <w:t>fuel</w:t>
      </w:r>
      <w:r w:rsidR="008E7481">
        <w:rPr>
          <w:lang w:val="en-US"/>
        </w:rPr>
        <w:t xml:space="preserve"> </w:t>
      </w:r>
      <w:r w:rsidR="0049250E" w:rsidRPr="0049250E">
        <w:rPr>
          <w:lang w:val="en-US"/>
        </w:rPr>
        <w:t>dependent</w:t>
      </w:r>
      <w:r w:rsidR="008E7481">
        <w:rPr>
          <w:lang w:val="en-US"/>
        </w:rPr>
        <w:t>.</w:t>
      </w:r>
      <w:r w:rsidR="0049250E" w:rsidRPr="0049250E">
        <w:rPr>
          <w:lang w:val="en-US"/>
        </w:rPr>
        <w:t xml:space="preserve"> </w:t>
      </w:r>
      <w:r w:rsidR="003B1A93">
        <w:rPr>
          <w:lang w:val="en-US"/>
        </w:rPr>
        <w:t xml:space="preserve"> </w:t>
      </w:r>
      <w:r w:rsidR="008E7481">
        <w:rPr>
          <w:lang w:val="en-US"/>
        </w:rPr>
        <w:t>The combined Teflon and SPE filter data captured d</w:t>
      </w:r>
      <w:r w:rsidR="00DB4E41">
        <w:rPr>
          <w:lang w:val="en-US"/>
        </w:rPr>
        <w:t>ifferences</w:t>
      </w:r>
      <w:r w:rsidR="0049250E" w:rsidRPr="0049250E">
        <w:rPr>
          <w:lang w:val="en-US"/>
        </w:rPr>
        <w:t xml:space="preserve"> </w:t>
      </w:r>
      <w:r w:rsidR="00DB4E41">
        <w:rPr>
          <w:lang w:val="en-US"/>
        </w:rPr>
        <w:t xml:space="preserve">in </w:t>
      </w:r>
      <w:r w:rsidR="0049250E" w:rsidRPr="0049250E">
        <w:rPr>
          <w:lang w:val="en-US"/>
        </w:rPr>
        <w:t xml:space="preserve">gas-particle partitioning </w:t>
      </w:r>
      <w:r w:rsidR="00577BD3">
        <w:rPr>
          <w:lang w:val="en-US"/>
        </w:rPr>
        <w:t>of the ben</w:t>
      </w:r>
      <w:r w:rsidR="00DB4E41">
        <w:rPr>
          <w:lang w:val="en-US"/>
        </w:rPr>
        <w:t>zen</w:t>
      </w:r>
      <w:r w:rsidR="00577BD3">
        <w:rPr>
          <w:lang w:val="en-US"/>
        </w:rPr>
        <w:t>e</w:t>
      </w:r>
      <w:r w:rsidR="00DB4E41">
        <w:rPr>
          <w:lang w:val="en-US"/>
        </w:rPr>
        <w:t>diol isomers</w:t>
      </w:r>
      <w:r w:rsidR="0049250E" w:rsidRPr="0049250E">
        <w:rPr>
          <w:lang w:val="en-US"/>
        </w:rPr>
        <w:t xml:space="preserve">, with hydroquinone </w:t>
      </w:r>
      <w:r w:rsidR="008E7481">
        <w:rPr>
          <w:lang w:val="en-US"/>
        </w:rPr>
        <w:t xml:space="preserve">having a </w:t>
      </w:r>
      <w:r w:rsidR="0049250E" w:rsidRPr="0049250E">
        <w:rPr>
          <w:lang w:val="en-US"/>
        </w:rPr>
        <w:t xml:space="preserve">significantly </w:t>
      </w:r>
      <w:r w:rsidR="008E7481">
        <w:rPr>
          <w:lang w:val="en-US"/>
        </w:rPr>
        <w:t>higher particle-phase fraction than catechol due to its lower volatility</w:t>
      </w:r>
      <w:r w:rsidR="0049250E" w:rsidRPr="0049250E">
        <w:rPr>
          <w:lang w:val="en-US"/>
        </w:rPr>
        <w:t xml:space="preserve">.  </w:t>
      </w:r>
      <w:r w:rsidR="00DB4E41">
        <w:rPr>
          <w:lang w:val="en-US"/>
        </w:rPr>
        <w:t xml:space="preserve">Additionally, </w:t>
      </w:r>
      <w:r w:rsidR="0049250E" w:rsidRPr="0049250E">
        <w:rPr>
          <w:lang w:val="en-US"/>
        </w:rPr>
        <w:t>the speciated volatility distribution of I/SVOCs in smoke from a rotten</w:t>
      </w:r>
      <w:r w:rsidR="006C1B87">
        <w:rPr>
          <w:lang w:val="en-US"/>
        </w:rPr>
        <w:t>-</w:t>
      </w:r>
      <w:r w:rsidR="0049250E" w:rsidRPr="0049250E">
        <w:rPr>
          <w:lang w:val="en-US"/>
        </w:rPr>
        <w:t xml:space="preserve">log fire </w:t>
      </w:r>
      <w:r w:rsidR="00DB4E41">
        <w:rPr>
          <w:lang w:val="en-US"/>
        </w:rPr>
        <w:t xml:space="preserve">was estimated to evaluate the composition of </w:t>
      </w:r>
      <w:r w:rsidR="009441F4">
        <w:rPr>
          <w:lang w:val="en-US"/>
        </w:rPr>
        <w:t xml:space="preserve">potentially </w:t>
      </w:r>
      <w:r w:rsidR="00DB4E41">
        <w:rPr>
          <w:lang w:val="en-US"/>
        </w:rPr>
        <w:t>vol</w:t>
      </w:r>
      <w:r w:rsidR="00E37D43">
        <w:rPr>
          <w:lang w:val="en-US"/>
        </w:rPr>
        <w:t>atilized primary OA</w:t>
      </w:r>
      <w:r w:rsidR="001666DC">
        <w:rPr>
          <w:lang w:val="en-US"/>
        </w:rPr>
        <w:t>,</w:t>
      </w:r>
      <w:r w:rsidR="00DB4E41">
        <w:rPr>
          <w:lang w:val="en-US"/>
        </w:rPr>
        <w:t xml:space="preserve"> which </w:t>
      </w:r>
      <w:r w:rsidR="00577BD3">
        <w:rPr>
          <w:lang w:val="en-US"/>
        </w:rPr>
        <w:t>was</w:t>
      </w:r>
      <w:r w:rsidR="0049250E" w:rsidRPr="0049250E">
        <w:rPr>
          <w:lang w:val="en-US"/>
        </w:rPr>
        <w:t xml:space="preserve"> entirely attributed to oxygenated (or other heteroatomic) compounds.</w:t>
      </w:r>
      <w:r w:rsidR="000E5FA0">
        <w:rPr>
          <w:lang w:val="en-US"/>
        </w:rPr>
        <w:t xml:space="preserve">  </w:t>
      </w:r>
      <w:r w:rsidR="005B78F3">
        <w:t>T</w:t>
      </w:r>
      <w:r w:rsidR="005B78F3" w:rsidRPr="005B78F3">
        <w:t>he isomer-dependent partitioning and the speciated volatility distributions both suggest the need for better understanding of gas</w:t>
      </w:r>
      <w:r w:rsidR="005B78F3">
        <w:t>-phase</w:t>
      </w:r>
      <w:r w:rsidR="005B78F3" w:rsidRPr="005B78F3">
        <w:t xml:space="preserve"> and heterogenous reaction pathways of </w:t>
      </w:r>
      <w:r w:rsidR="005B78F3">
        <w:t>biomass-burning-derived I/SVOCs</w:t>
      </w:r>
      <w:r w:rsidR="005B78F3" w:rsidRPr="005B78F3">
        <w:t xml:space="preserve"> in order to represent the atmospheric chemistry of </w:t>
      </w:r>
      <w:r w:rsidR="005B78F3">
        <w:t>smoke</w:t>
      </w:r>
      <w:r w:rsidR="005B78F3" w:rsidRPr="005B78F3">
        <w:t xml:space="preserve"> in models.</w:t>
      </w:r>
    </w:p>
    <w:p w14:paraId="36B649EF" w14:textId="490D2DFF" w:rsidR="00C82F79" w:rsidRPr="00BC71D7" w:rsidRDefault="00C82F79" w:rsidP="00B4015F">
      <w:pPr>
        <w:rPr>
          <w:lang w:val="en-US"/>
        </w:rPr>
      </w:pPr>
    </w:p>
    <w:p w14:paraId="0A3F32AA" w14:textId="77777777" w:rsidR="00C82F79" w:rsidRDefault="00C82F79" w:rsidP="00C82F79">
      <w:pPr>
        <w:pStyle w:val="Heading1"/>
      </w:pPr>
      <w:r>
        <w:lastRenderedPageBreak/>
        <w:t xml:space="preserve">1 </w:t>
      </w:r>
      <w:r w:rsidR="0049250E">
        <w:t>Introduction</w:t>
      </w:r>
    </w:p>
    <w:p w14:paraId="35875942" w14:textId="0333349B" w:rsidR="0049250E" w:rsidRDefault="0049250E" w:rsidP="0049250E">
      <w:r>
        <w:t>Biomass burning emits high levels of carbonaceous</w:t>
      </w:r>
      <w:r w:rsidR="00FB4DC0">
        <w:t xml:space="preserve"> material</w:t>
      </w:r>
      <w:r w:rsidR="00B21BF1">
        <w:t>,</w:t>
      </w:r>
      <w:r>
        <w:t xml:space="preserve"> including</w:t>
      </w:r>
      <w:r w:rsidR="00FB4DC0">
        <w:t xml:space="preserve"> trace gases,</w:t>
      </w:r>
      <w:r>
        <w:t xml:space="preserve"> black carbon</w:t>
      </w:r>
      <w:r w:rsidR="00FB4DC0">
        <w:t>,</w:t>
      </w:r>
      <w:r>
        <w:t xml:space="preserve"> and primary organic aerosol</w:t>
      </w:r>
      <w:r w:rsidR="00B21BF1">
        <w:t xml:space="preserve"> (</w:t>
      </w:r>
      <w:r>
        <w:t xml:space="preserve">POA) </w:t>
      </w:r>
      <w:r>
        <w:fldChar w:fldCharType="begin">
          <w:fldData xml:space="preserve">PEVuZE5vdGU+PENpdGU+PEF1dGhvcj5Ba2FnaTwvQXV0aG9yPjxZZWFyPjIwMTE8L1llYXI+PFJl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</w:fldData>
        </w:fldChar>
      </w:r>
      <w:r>
        <w:instrText xml:space="preserve"> ADDIN EN.CITE </w:instrText>
      </w:r>
      <w:r>
        <w:fldChar w:fldCharType="begin">
          <w:fldData xml:space="preserve">PEVuZE5vdGU+PENpdGU+PEF1dGhvcj5Ba2FnaTwvQXV0aG9yPjxZZWFyPjIwMTE8L1llYXI+PFJl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</w:fldData>
        </w:fldChar>
      </w:r>
      <w:r>
        <w:instrText xml:space="preserve"> ADDIN EN.CITE.DATA </w:instrText>
      </w:r>
      <w:r>
        <w:fldChar w:fldCharType="end"/>
      </w:r>
      <w:r>
        <w:fldChar w:fldCharType="separate"/>
      </w:r>
      <w:r>
        <w:rPr>
          <w:noProof/>
        </w:rPr>
        <w:t>(Akagi et al., 2011; Andreae and Merlet, 2001; Bond et al., 2004)</w:t>
      </w:r>
      <w:r>
        <w:fldChar w:fldCharType="end"/>
      </w:r>
      <w:r>
        <w:t xml:space="preserve"> that can significantly impact air quality </w:t>
      </w:r>
      <w:r>
        <w:fldChar w:fldCharType="begin">
          <w:fldData xml:space="preserve">PEVuZE5vdGU+PENpdGU+PEF1dGhvcj5LdW56bGk8L0F1dGhvcj48WWVhcj4yMDA2PC9ZZWFyPjxS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</w:fldData>
        </w:fldChar>
      </w:r>
      <w:r>
        <w:instrText xml:space="preserve"> ADDIN EN.CITE </w:instrText>
      </w:r>
      <w:r>
        <w:fldChar w:fldCharType="begin">
          <w:fldData xml:space="preserve">PEVuZE5vdGU+PENpdGU+PEF1dGhvcj5LdW56bGk8L0F1dGhvcj48WWVhcj4yMDA2PC9ZZWFyPjxS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</w:fldData>
        </w:fldChar>
      </w:r>
      <w:r>
        <w:instrText xml:space="preserve"> ADDIN EN.CITE.DATA </w:instrText>
      </w:r>
      <w:r>
        <w:fldChar w:fldCharType="end"/>
      </w:r>
      <w:r>
        <w:fldChar w:fldCharType="separate"/>
      </w:r>
      <w:r>
        <w:rPr>
          <w:noProof/>
        </w:rPr>
        <w:t>(Kunzli et al., 2006; Liu et al., 2015; Naeher et al., 2007)</w:t>
      </w:r>
      <w:r>
        <w:fldChar w:fldCharType="end"/>
      </w:r>
      <w:r>
        <w:t xml:space="preserve"> and climate </w:t>
      </w:r>
      <w:r>
        <w:fldChar w:fldCharType="begin">
          <w:fldData xml:space="preserve">PEVuZE5vdGU+PENpdGU+PEF1dGhvcj5Ib2JiczwvQXV0aG9yPjxZZWFyPjE5OTc8L1llYXI+PFJl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aWVuY2U8L2FiYnItMT48L2FsdC1wZXJpb2RpY2FsPjxwYWdlcz4xNzc2LTE3Nzg8L3BhZ2VzPjx2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</w:fldData>
        </w:fldChar>
      </w:r>
      <w:r>
        <w:instrText xml:space="preserve"> ADDIN EN.CITE </w:instrText>
      </w:r>
      <w:r>
        <w:fldChar w:fldCharType="begin">
          <w:fldData xml:space="preserve">PEVuZE5vdGU+PENpdGU+PEF1dGhvcj5Ib2JiczwvQXV0aG9yPjxZZWFyPjE5OTc8L1llYXI+PFJl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aWVuY2U8L2FiYnItMT48L2FsdC1wZXJpb2RpY2FsPjxwYWdlcz4xNzc2LTE3Nzg8L3BhZ2VzPjx2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</w:fldData>
        </w:fldChar>
      </w:r>
      <w:r>
        <w:instrText xml:space="preserve"> ADDIN EN.CITE.DATA </w:instrText>
      </w:r>
      <w:r>
        <w:fldChar w:fldCharType="end"/>
      </w:r>
      <w:r>
        <w:fldChar w:fldCharType="separate"/>
      </w:r>
      <w:r>
        <w:rPr>
          <w:noProof/>
        </w:rPr>
        <w:t>(Hobbs et al., 1997; Liu et al., 2014)</w:t>
      </w:r>
      <w:r>
        <w:fldChar w:fldCharType="end"/>
      </w:r>
      <w:r w:rsidRPr="00E4401A">
        <w:t>.</w:t>
      </w:r>
      <w:r w:rsidR="003B1A93">
        <w:t xml:space="preserve"> </w:t>
      </w:r>
      <w:r>
        <w:t xml:space="preserve"> The high concentrations of trace organic gases in smoke plumes suggest that their</w:t>
      </w:r>
      <w:r w:rsidR="00B21BF1">
        <w:t xml:space="preserve"> </w:t>
      </w:r>
      <w:r w:rsidR="00DA3A74">
        <w:t>atmospheric processing</w:t>
      </w:r>
      <w:r>
        <w:t xml:space="preserve"> could result in substantial production of secondary organic aerosol (SOA), as has been observed in a number of laboratory and field studies that investigated the</w:t>
      </w:r>
      <w:r w:rsidR="009441F4">
        <w:t xml:space="preserve"> photochemical aging of biomass-</w:t>
      </w:r>
      <w:r>
        <w:t xml:space="preserve">burning smoke </w:t>
      </w:r>
      <w:r>
        <w:fldChar w:fldCharType="begin">
          <w:fldData xml:space="preserve">PEVuZE5vdGU+PENpdGU+PEF1dGhvcj5DdWJpc29uPC9BdXRob3I+PFllYXI+MjAxMTwvWWVhcj48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</w:fldData>
        </w:fldChar>
      </w:r>
      <w:r>
        <w:instrText xml:space="preserve"> ADDIN EN.CITE </w:instrText>
      </w:r>
      <w:r>
        <w:fldChar w:fldCharType="begin">
          <w:fldData xml:space="preserve">PEVuZE5vdGU+PENpdGU+PEF1dGhvcj5DdWJpc29uPC9BdXRob3I+PFllYXI+MjAxMTwvWWVhcj48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</w:fldData>
        </w:fldChar>
      </w:r>
      <w:r>
        <w:instrText xml:space="preserve"> ADDIN EN.CITE.DATA </w:instrText>
      </w:r>
      <w:r>
        <w:fldChar w:fldCharType="end"/>
      </w:r>
      <w:r>
        <w:fldChar w:fldCharType="separate"/>
      </w:r>
      <w:r>
        <w:rPr>
          <w:noProof/>
        </w:rPr>
        <w:t>(Cubison et al., 2011; DeCarlo et al., 2010; Grieshop et al., 2009a; Hennigan et al., 2011; Ortega et al., 2013; Tkacik et al., 2017; Yokelson et al., 2009)</w:t>
      </w:r>
      <w:r>
        <w:fldChar w:fldCharType="end"/>
      </w:r>
      <w:r w:rsidRPr="00432292">
        <w:t>.</w:t>
      </w:r>
      <w:r>
        <w:t xml:space="preserve">  However, other studies have demonstrated negligible or even net loss of OA downwind of fires due to evaporative losses of POA </w:t>
      </w:r>
      <w:r>
        <w:fldChar w:fldCharType="begin">
          <w:fldData xml:space="preserve">PEVuZE5vdGU+PENpdGU+PEF1dGhvcj5Ba2FnaTwvQXV0aG9yPjxZZWFyPjIwMTI8L1llYXI+PFJl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</w:fldData>
        </w:fldChar>
      </w:r>
      <w:r>
        <w:instrText xml:space="preserve"> ADDIN EN.CITE </w:instrText>
      </w:r>
      <w:r>
        <w:fldChar w:fldCharType="begin">
          <w:fldData xml:space="preserve">PEVuZE5vdGU+PENpdGU+PEF1dGhvcj5Ba2FnaTwvQXV0aG9yPjxZZWFyPjIwMTI8L1llYXI+PFJl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</w:fldData>
        </w:fldChar>
      </w:r>
      <w:r>
        <w:instrText xml:space="preserve"> ADDIN EN.CITE.DATA </w:instrText>
      </w:r>
      <w:r>
        <w:fldChar w:fldCharType="end"/>
      </w:r>
      <w:r>
        <w:fldChar w:fldCharType="separate"/>
      </w:r>
      <w:r>
        <w:rPr>
          <w:noProof/>
        </w:rPr>
        <w:t>(Akagi et al., 2012; Capes et al., 2008; Jolleys et al., 2012; May et al., 2015)</w:t>
      </w:r>
      <w:r>
        <w:fldChar w:fldCharType="end"/>
      </w:r>
      <w:r w:rsidRPr="00432292">
        <w:t>.</w:t>
      </w:r>
      <w:r>
        <w:t xml:space="preserve">  Such observations are further supported by model</w:t>
      </w:r>
      <w:r w:rsidR="00DA3A74">
        <w:t>l</w:t>
      </w:r>
      <w:r>
        <w:t>ing studies, which have shown that significant SOA formation in biomass</w:t>
      </w:r>
      <w:r w:rsidR="006C1B87">
        <w:t>-</w:t>
      </w:r>
      <w:r>
        <w:t xml:space="preserve">burning plumes can be balanced by considerable losses of OA due to volatilization </w:t>
      </w:r>
      <w:r>
        <w:fldChar w:fldCharType="begin">
          <w:fldData xml:space="preserve">PEVuZE5vdGU+PENpdGU+PEF1dGhvcj5CaWFuPC9BdXRob3I+PFllYXI+MjAxNzwvWWVhcj48UmVj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</w:fldData>
        </w:fldChar>
      </w:r>
      <w:r>
        <w:instrText xml:space="preserve"> ADDIN EN.CITE </w:instrText>
      </w:r>
      <w:r>
        <w:fldChar w:fldCharType="begin">
          <w:fldData xml:space="preserve">PEVuZE5vdGU+PENpdGU+PEF1dGhvcj5CaWFuPC9BdXRob3I+PFllYXI+MjAxNzwvWWVhcj48UmVj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</w:fldData>
        </w:fldChar>
      </w:r>
      <w:r>
        <w:instrText xml:space="preserve"> ADDIN EN.CITE.DATA </w:instrText>
      </w:r>
      <w:r>
        <w:fldChar w:fldCharType="end"/>
      </w:r>
      <w:r>
        <w:fldChar w:fldCharType="separate"/>
      </w:r>
      <w:r>
        <w:rPr>
          <w:noProof/>
        </w:rPr>
        <w:t>(Bian et al., 2017)</w:t>
      </w:r>
      <w:r>
        <w:fldChar w:fldCharType="end"/>
      </w:r>
      <w:r>
        <w:t xml:space="preserve">.  In addition to affecting total OA mass, evaporation can impact oxidation rates and atmospheric lifetimes of traditional POA markers (e.g., </w:t>
      </w:r>
      <w:proofErr w:type="spellStart"/>
      <w:r>
        <w:t>levoglucosan</w:t>
      </w:r>
      <w:proofErr w:type="spellEnd"/>
      <w:r>
        <w:t xml:space="preserve"> in biomass burning smoke) </w:t>
      </w:r>
      <w:r>
        <w:fldChar w:fldCharType="begin"/>
      </w:r>
      <w:r>
        <w:instrText xml:space="preserve"> ADDIN EN.CITE &lt;EndNote&gt;&lt;Cite&gt;&lt;Author&gt;May&lt;/Author&gt;&lt;Year&gt;2012&lt;/Year&gt;&lt;RecNum&gt;848&lt;/RecNum&gt;&lt;DisplayText&gt;(May et al., 2012)&lt;/DisplayText&gt;&lt;record&gt;&lt;rec-number&gt;848&lt;/rec-number&gt;&lt;foreign-keys&gt;&lt;key app="EN" db-id="atdwfxer1xrwa9ew92sxsr2lsdszwv2tz299" timestamp="1528830303"&gt;848&lt;/key&gt;&lt;/foreign-keys&gt;&lt;ref-type name="Journal Article"&gt;17&lt;/ref-type&gt;&lt;contributors&gt;&lt;authors&gt;&lt;author&gt;May, A. A.&lt;/author&gt;&lt;author&gt;Saleh, R.&lt;/author&gt;&lt;author&gt;Hennigan, C. J.&lt;/author&gt;&lt;author&gt;Donahue, N. M.&lt;/author&gt;&lt;author&gt;Robinson, A. L.&lt;/author&gt;&lt;/authors&gt;&lt;/contributors&gt;&lt;auth-address&gt;Carnegie Mellon Univ, Ctr Atmospher Particle Studies, Pittsburgh, PA 15213 USA&lt;/auth-address&gt;&lt;titles&gt;&lt;title&gt;Volatility of Organic Molecular Markers Used for Source Apportionment Analysis: Measurements and Implications for Atmospheric Lifetime&lt;/title&gt;&lt;secondary-title&gt;Environmental Science &amp;amp; Technology&lt;/secondary-title&gt;&lt;alt-title&gt;Environ Sci Technol&lt;/alt-title&gt;&lt;/titles&gt;&lt;periodical&gt;&lt;full-title&gt;Environmental Science &amp;amp; Technology&lt;/full-title&gt;&lt;abbr-1&gt;Environ. Sci. Technol.&lt;/abbr-1&gt;&lt;/periodical&gt;&lt;alt-periodical&gt;&lt;full-title&gt;Environ Sci Technol&lt;/full-title&gt;&lt;/alt-periodical&gt;&lt;pages&gt;12435-12444&lt;/pages&gt;&lt;volume&gt;46&lt;/volume&gt;&lt;number&gt;22&lt;/number&gt;&lt;keywords&gt;&lt;keyword&gt;polycyclic aromatic-hydrocarbons&lt;/keyword&gt;&lt;keyword&gt;correlation gas-chromatography&lt;/keyword&gt;&lt;keyword&gt;airborne particulate matter&lt;/keyword&gt;&lt;keyword&gt;vapor-pressure measurements&lt;/keyword&gt;&lt;keyword&gt;equilibration time scales&lt;/keyword&gt;&lt;keyword&gt;n-alkanes&lt;/keyword&gt;&lt;keyword&gt;vaporization enthalpies&lt;/keyword&gt;&lt;keyword&gt;t=298.15 k&lt;/keyword&gt;&lt;keyword&gt;heterogeneous oxidation&lt;/keyword&gt;&lt;keyword&gt;laboratory measurements&lt;/keyword&gt;&lt;/keywords&gt;&lt;dates&gt;&lt;year&gt;2012&lt;/year&gt;&lt;pub-dates&gt;&lt;date&gt;Nov 20&lt;/date&gt;&lt;/pub-dates&gt;&lt;/dates&gt;&lt;isbn&gt;0013-936x&lt;/isbn&gt;&lt;accession-num&gt;WOS:000311873500024&lt;/accession-num&gt;&lt;urls&gt;&lt;related-urls&gt;&lt;url&gt;&amp;lt;Go to ISI&amp;gt;://WOS:000311873500024&lt;/url&gt;&lt;url&gt;https://pubs.acs.org/doi/pdfplus/10.1021/es302276t&lt;/url&gt;&lt;/related-urls&gt;&lt;/urls&gt;&lt;electronic-resource-num&gt;10.1021/es302276t&lt;/electronic-resource-num&gt;&lt;language&gt;English&lt;/language&gt;&lt;/record&gt;&lt;/Cite&gt;&lt;/EndNote&gt;</w:instrText>
      </w:r>
      <w:r>
        <w:fldChar w:fldCharType="separate"/>
      </w:r>
      <w:r>
        <w:rPr>
          <w:noProof/>
        </w:rPr>
        <w:t>(May et al., 2012)</w:t>
      </w:r>
      <w:r>
        <w:fldChar w:fldCharType="end"/>
      </w:r>
      <w:r w:rsidR="00BC71D7">
        <w:t>.</w:t>
      </w:r>
      <w:r>
        <w:t xml:space="preserve"> </w:t>
      </w:r>
      <w:r w:rsidRPr="00C04F89">
        <w:t xml:space="preserve"> </w:t>
      </w:r>
      <w:r w:rsidR="00B257C4">
        <w:t>B</w:t>
      </w:r>
      <w:r>
        <w:t xml:space="preserve">etter understanding </w:t>
      </w:r>
      <w:r w:rsidR="00B257C4">
        <w:t xml:space="preserve">of </w:t>
      </w:r>
      <w:r>
        <w:t>the relative contributions of dilution-induced volatilization and SOA production requires speciation of the intermediate and semi-volatile organic compounds (I/SVOCs) in fresh biomass</w:t>
      </w:r>
      <w:r w:rsidR="00B21BF1">
        <w:t>-</w:t>
      </w:r>
      <w:r>
        <w:t>burning smoke and estimation of their propensity to partition between gas and particle phases</w:t>
      </w:r>
      <w:r w:rsidR="00B21BF1">
        <w:t>.  Such measurements</w:t>
      </w:r>
      <w:r>
        <w:t xml:space="preserve"> can further help to assess the available oxidation pathways of SOA precursors (i.e., gas-phase vs. heterogeneous oxidation).  </w:t>
      </w:r>
    </w:p>
    <w:p w14:paraId="247806FB" w14:textId="7D12D4A3" w:rsidR="0049250E" w:rsidRDefault="0049250E" w:rsidP="0049250E">
      <w:r>
        <w:t xml:space="preserve">Of the thousands of biomass burning-related emissions studies available in the literature, relatively few have targeted speciation of I/SVOCs in both gas and particle phases.  Those few studies generally characterized emissions from either a narrow range of compound classes or fuel types.  </w:t>
      </w:r>
      <w:r>
        <w:fldChar w:fldCharType="begin"/>
      </w:r>
      <w:r>
        <w:instrText xml:space="preserve"> ADDIN EN.CITE &lt;EndNote&gt;&lt;Cite AuthorYear="1"&gt;&lt;Author&gt;McDonald&lt;/Author&gt;&lt;Year&gt;2000&lt;/Year&gt;&lt;RecNum&gt;777&lt;/RecNum&gt;&lt;DisplayText&gt;McDonald et al. (2000)&lt;/DisplayText&gt;&lt;record&gt;&lt;rec-number&gt;777&lt;/rec-number&gt;&lt;foreign-keys&gt;&lt;key app="EN" db-id="atdwfxer1xrwa9ew92sxsr2lsdszwv2tz299" timestamp="1501529885"&gt;777&lt;/key&gt;&lt;/foreign-keys&gt;&lt;ref-type name="Journal Article"&gt;17&lt;/ref-type&gt;&lt;contributors&gt;&lt;authors&gt;&lt;author&gt;McDonald, J. D.&lt;/author&gt;&lt;author&gt;Zielinska, B.&lt;/author&gt;&lt;author&gt;Fujita, E. M.&lt;/author&gt;&lt;author&gt;Sagebiel, J. C.&lt;/author&gt;&lt;author&gt;Chow, J. C.&lt;/author&gt;&lt;author&gt;Watson, J. G.&lt;/author&gt;&lt;/authors&gt;&lt;/contributors&gt;&lt;auth-address&gt;Univ Nevada, Desert Res Inst, Reno, NV 89512 USA&lt;/auth-address&gt;&lt;titles&gt;&lt;title&gt;Fine particle and gaseous emission rates from residential wood combustion&lt;/title&gt;&lt;secondary-title&gt;Environmental Science &amp;amp; Technology&lt;/secondary-title&gt;&lt;alt-title&gt;Environ Sci Technol&lt;/alt-title&gt;&lt;/titles&gt;&lt;periodical&gt;&lt;full-title&gt;Environmental Science &amp;amp; Technology&lt;/full-title&gt;&lt;abbr-1&gt;Environ. Sci. Technol.&lt;/abbr-1&gt;&lt;/periodical&gt;&lt;alt-periodical&gt;&lt;full-title&gt;Environ Sci Technol&lt;/full-title&gt;&lt;/alt-periodical&gt;&lt;pages&gt;2080-2091&lt;/pages&gt;&lt;volume&gt;34&lt;/volume&gt;&lt;number&gt;11&lt;/number&gt;&lt;keywords&gt;&lt;keyword&gt;polycyclic aromatic-hydrocarbons&lt;/keyword&gt;&lt;keyword&gt;organic-compounds&lt;/keyword&gt;&lt;keyword&gt;air-quality&lt;/keyword&gt;&lt;keyword&gt;methoxylated phenols&lt;/keyword&gt;&lt;keyword&gt;source apportionment&lt;/keyword&gt;&lt;keyword&gt;response factors&lt;/keyword&gt;&lt;keyword&gt;ambient air&lt;/keyword&gt;&lt;keyword&gt;fireplaces&lt;/keyword&gt;&lt;keyword&gt;pollution&lt;/keyword&gt;&lt;keyword&gt;tracers&lt;/keyword&gt;&lt;/keywords&gt;&lt;dates&gt;&lt;year&gt;2000&lt;/year&gt;&lt;pub-dates&gt;&lt;date&gt;Jun 1&lt;/date&gt;&lt;/pub-dates&gt;&lt;/dates&gt;&lt;isbn&gt;0013-936x&lt;/isbn&gt;&lt;accession-num&gt;WOS:000087394400016&lt;/accession-num&gt;&lt;urls&gt;&lt;related-urls&gt;&lt;url&gt;&amp;lt;Go to ISI&amp;gt;://WOS:000087394400016&lt;/url&gt;&lt;url&gt;http://pubs.acs.org/doi/pdf/10.1021/es9909632&lt;/url&gt;&lt;/related-urls&gt;&lt;/urls&gt;&lt;electronic-resource-num&gt;DOI 10.1021/es9909632&lt;/electronic-resource-num&gt;&lt;language&gt;English&lt;/language&gt;&lt;/record&gt;&lt;/Cite&gt;&lt;/EndNote&gt;</w:instrText>
      </w:r>
      <w:r>
        <w:fldChar w:fldCharType="separate"/>
      </w:r>
      <w:r>
        <w:rPr>
          <w:noProof/>
        </w:rPr>
        <w:t>McDonald et al. (2000)</w:t>
      </w:r>
      <w:r>
        <w:fldChar w:fldCharType="end"/>
      </w:r>
      <w:r>
        <w:t xml:space="preserve"> reported the emissions from residential wood combustion for selected I/SVOCs, including polycyclic aromatic hydrocarbons (PAHs) and 8 methoxyphenols.  </w:t>
      </w:r>
      <w:r>
        <w:fldChar w:fldCharType="begin"/>
      </w:r>
      <w:r>
        <w:instrText xml:space="preserve"> ADDIN EN.CITE &lt;EndNote&gt;&lt;Cite AuthorYear="1"&gt;&lt;Author&gt;Schauer&lt;/Author&gt;&lt;Year&gt;2001&lt;/Year&gt;&lt;RecNum&gt;338&lt;/RecNum&gt;&lt;DisplayText&gt;Schauer et al. (2001)&lt;/DisplayText&gt;&lt;record&gt;&lt;rec-number&gt;338&lt;/rec-number&gt;&lt;foreign-keys&gt;&lt;key app="EN" db-id="atdwfxer1xrwa9ew92sxsr2lsdszwv2tz299" timestamp="1392681613"&gt;338&lt;/key&gt;&lt;/foreign-keys&gt;&lt;ref-type name="Journal Article"&gt;17&lt;/ref-type&gt;&lt;contributors&gt;&lt;authors&gt;&lt;author&gt;Schauer, J. J.&lt;/author&gt;&lt;author&gt;Kleeman, M. J.&lt;/author&gt;&lt;author&gt;Cass, G. R.&lt;/author&gt;&lt;author&gt;Simoneit, B. R. T.&lt;/author&gt;&lt;/authors&gt;&lt;/contributors&gt;&lt;auth-address&gt;Cass, Gr&amp;#xD;Georgia Inst Technol, Sch Earth &amp;amp; Atmospher Sci, Atlanta, GA 30332 USA&amp;#xD;CALTECH, Pasadena, CA 91125 USA&amp;#xD;Oregon State Univ, Coll Oceanog &amp;amp; Atmospher Sci, Corvallis, OR 97331 USA&lt;/auth-address&gt;&lt;titles&gt;&lt;title&gt;Measurement of emissions from air pollution sources. 3. C-1-C-29 organic compounds from fireplace combustion of wood&lt;/title&gt;&lt;secondary-title&gt;Environmental Science &amp;amp; Technology&lt;/secondary-title&gt;&lt;alt-title&gt;Environ Sci Technol&amp;#xD;Environ Sci Technol&lt;/alt-title&gt;&lt;/titles&gt;&lt;periodical&gt;&lt;full-title&gt;Environmental Science &amp;amp; Technology&lt;/full-title&gt;&lt;abbr-1&gt;Environ. Sci. Technol.&lt;/abbr-1&gt;&lt;/periodical&gt;&lt;pages&gt;1716-1728&lt;/pages&gt;&lt;volume&gt;35&lt;/volume&gt;&lt;number&gt;9&lt;/number&gt;&lt;keywords&gt;&lt;keyword&gt;model evaluation data&lt;/keyword&gt;&lt;keyword&gt;source apportionment&lt;/keyword&gt;&lt;keyword&gt;methoxylated phenols&lt;/keyword&gt;&lt;keyword&gt;ambient air&lt;/keyword&gt;&lt;keyword&gt;tracers&lt;/keyword&gt;&lt;keyword&gt;particle&lt;/keyword&gt;&lt;keyword&gt;smoke&lt;/keyword&gt;&lt;keyword&gt;aerosol&lt;/keyword&gt;&lt;keyword&gt;hydrocarbons&lt;/keyword&gt;&lt;keyword&gt;quantitation&lt;/keyword&gt;&lt;/keywords&gt;&lt;dates&gt;&lt;year&gt;2001&lt;/year&gt;&lt;pub-dates&gt;&lt;date&gt;May 1&lt;/date&gt;&lt;/pub-dates&gt;&lt;/dates&gt;&lt;isbn&gt;0013-936X&lt;/isbn&gt;&lt;accession-num&gt;WOS:000168509600020&lt;/accession-num&gt;&lt;urls&gt;&lt;related-urls&gt;&lt;url&gt;&amp;lt;Go to ISI&amp;gt;://WOS:000168509600020&lt;/url&gt;&lt;/related-urls&gt;&lt;/urls&gt;&lt;language&gt;English&lt;/language&gt;&lt;/record&gt;&lt;/Cite&gt;&lt;/EndNote&gt;</w:instrText>
      </w:r>
      <w:r>
        <w:fldChar w:fldCharType="separate"/>
      </w:r>
      <w:r>
        <w:rPr>
          <w:noProof/>
        </w:rPr>
        <w:t>Schauer et al. (2001)</w:t>
      </w:r>
      <w:r>
        <w:fldChar w:fldCharType="end"/>
      </w:r>
      <w:r>
        <w:t xml:space="preserve"> and </w:t>
      </w:r>
      <w:r>
        <w:fldChar w:fldCharType="begin"/>
      </w:r>
      <w:r>
        <w:instrText xml:space="preserve"> ADDIN EN.CITE &lt;EndNote&gt;&lt;Cite AuthorYear="1"&gt;&lt;Author&gt;Hays&lt;/Author&gt;&lt;Year&gt;2002&lt;/Year&gt;&lt;RecNum&gt;268&lt;/RecNum&gt;&lt;DisplayText&gt;Hays et al. (2002)&lt;/DisplayText&gt;&lt;record&gt;&lt;rec-number&gt;268&lt;/rec-number&gt;&lt;foreign-keys&gt;&lt;key app="EN" db-id="atdwfxer1xrwa9ew92sxsr2lsdszwv2tz299" timestamp="1391799398"&gt;268&lt;/key&gt;&lt;/foreign-keys&gt;&lt;ref-type name="Journal Article"&gt;17&lt;/ref-type&gt;&lt;contributors&gt;&lt;authors&gt;&lt;author&gt;Hays, M. D.&lt;/author&gt;&lt;author&gt;Geron, C. D.&lt;/author&gt;&lt;author&gt;Linna, K. J.&lt;/author&gt;&lt;author&gt;Smith, N. D.&lt;/author&gt;&lt;author&gt;Schauer, J. J.&lt;/author&gt;&lt;/authors&gt;&lt;/contributors&gt;&lt;auth-address&gt;Hays, Md&amp;#xD;US EPA, Natl Risk Management Res Lab, Res Triangle Pk, NC 27711 USA&amp;#xD;US EPA, Natl Risk Management Res Lab, Res Triangle Pk, NC 27711 USA&amp;#xD;Univ Wisconsin, Dept Civil &amp;amp; Environm Engn, Madison, WI 53706 USA&lt;/auth-address&gt;&lt;titles&gt;&lt;title&gt;Speciation of gas-phase and fine particle emissions from burning of foliar fuels&lt;/title&gt;&lt;secondary-title&gt;Environmental Science &amp;amp; Technology&lt;/secondary-title&gt;&lt;alt-title&gt;Environ Sci Technol&amp;#xD;Environ Sci Technol&lt;/alt-title&gt;&lt;/titles&gt;&lt;periodical&gt;&lt;full-title&gt;Environmental Science &amp;amp; Technology&lt;/full-title&gt;&lt;abbr-1&gt;Environ. Sci. Technol.&lt;/abbr-1&gt;&lt;/periodical&gt;&lt;pages&gt;2281-2295&lt;/pages&gt;&lt;volume&gt;36&lt;/volume&gt;&lt;number&gt;11&lt;/number&gt;&lt;keywords&gt;&lt;keyword&gt;chromatography-mass-spectrometry&lt;/keyword&gt;&lt;keyword&gt;air-pollution sources&lt;/keyword&gt;&lt;keyword&gt;organic aerosol&lt;/keyword&gt;&lt;keyword&gt;particulate matter&lt;/keyword&gt;&lt;keyword&gt;united-states&lt;/keyword&gt;&lt;keyword&gt;molecular tracers&lt;/keyword&gt;&lt;keyword&gt;chemical characterization&lt;/keyword&gt;&lt;keyword&gt;fireplace combustion&lt;/keyword&gt;&lt;keyword&gt;source apportionment&lt;/keyword&gt;&lt;keyword&gt;biomass combustion&lt;/keyword&gt;&lt;/keywords&gt;&lt;dates&gt;&lt;year&gt;2002&lt;/year&gt;&lt;pub-dates&gt;&lt;date&gt;Jun 1&lt;/date&gt;&lt;/pub-dates&gt;&lt;/dates&gt;&lt;isbn&gt;0013-936X&lt;/isbn&gt;&lt;accession-num&gt;WOS:000176275600018&lt;/accession-num&gt;&lt;urls&gt;&lt;related-urls&gt;&lt;url&gt;&amp;lt;Go to ISI&amp;gt;://WOS:000176275600018&lt;/url&gt;&lt;/related-urls&gt;&lt;/urls&gt;&lt;language&gt;English&lt;/language&gt;&lt;/record&gt;&lt;/Cite&gt;&lt;/EndNote&gt;</w:instrText>
      </w:r>
      <w:r>
        <w:fldChar w:fldCharType="separate"/>
      </w:r>
      <w:r>
        <w:rPr>
          <w:noProof/>
        </w:rPr>
        <w:t>Hays et al. (2002)</w:t>
      </w:r>
      <w:r>
        <w:fldChar w:fldCharType="end"/>
      </w:r>
      <w:r>
        <w:t xml:space="preserve"> have reported the most comprehensive speciation of</w:t>
      </w:r>
      <w:r w:rsidR="00921853">
        <w:t xml:space="preserve"> gas- and particle-phase</w:t>
      </w:r>
      <w:r>
        <w:t xml:space="preserve"> I/SVOCs to date, including hydrocarbons (alkanes, PAHs), alkanoic acids, substituted phenols, and </w:t>
      </w:r>
      <w:proofErr w:type="spellStart"/>
      <w:r>
        <w:t>anhydrosugars</w:t>
      </w:r>
      <w:proofErr w:type="spellEnd"/>
      <w:r>
        <w:t xml:space="preserve">, among other more and less volatile compounds in the emissions of three types of residential wood combustion </w:t>
      </w:r>
      <w:r>
        <w:fldChar w:fldCharType="begin"/>
      </w:r>
      <w:r>
        <w:instrText xml:space="preserve"> ADDIN EN.CITE &lt;EndNote&gt;&lt;Cite&gt;&lt;Author&gt;Schauer&lt;/Author&gt;&lt;Year&gt;2001&lt;/Year&gt;&lt;RecNum&gt;338&lt;/RecNum&gt;&lt;DisplayText&gt;(Schauer et al., 2001)&lt;/DisplayText&gt;&lt;record&gt;&lt;rec-number&gt;338&lt;/rec-number&gt;&lt;foreign-keys&gt;&lt;key app="EN" db-id="atdwfxer1xrwa9ew92sxsr2lsdszwv2tz299" timestamp="1392681613"&gt;338&lt;/key&gt;&lt;/foreign-keys&gt;&lt;ref-type name="Journal Article"&gt;17&lt;/ref-type&gt;&lt;contributors&gt;&lt;authors&gt;&lt;author&gt;Schauer, J. J.&lt;/author&gt;&lt;author&gt;Kleeman, M. J.&lt;/author&gt;&lt;author&gt;Cass, G. R.&lt;/author&gt;&lt;author&gt;Simoneit, B. R. T.&lt;/author&gt;&lt;/authors&gt;&lt;/contributors&gt;&lt;auth-address&gt;Cass, Gr&amp;#xD;Georgia Inst Technol, Sch Earth &amp;amp; Atmospher Sci, Atlanta, GA 30332 USA&amp;#xD;CALTECH, Pasadena, CA 91125 USA&amp;#xD;Oregon State Univ, Coll Oceanog &amp;amp; Atmospher Sci, Corvallis, OR 97331 USA&lt;/auth-address&gt;&lt;titles&gt;&lt;title&gt;Measurement of emissions from air pollution sources. 3. C-1-C-29 organic compounds from fireplace combustion of wood&lt;/title&gt;&lt;secondary-title&gt;Environmental Science &amp;amp; Technology&lt;/secondary-title&gt;&lt;alt-title&gt;Environ Sci Technol&amp;#xD;Environ Sci Technol&lt;/alt-title&gt;&lt;/titles&gt;&lt;periodical&gt;&lt;full-title&gt;Environmental Science &amp;amp; Technology&lt;/full-title&gt;&lt;abbr-1&gt;Environ. Sci. Technol.&lt;/abbr-1&gt;&lt;/periodical&gt;&lt;pages&gt;1716-1728&lt;/pages&gt;&lt;volume&gt;35&lt;/volume&gt;&lt;number&gt;9&lt;/number&gt;&lt;keywords&gt;&lt;keyword&gt;model evaluation data&lt;/keyword&gt;&lt;keyword&gt;source apportionment&lt;/keyword&gt;&lt;keyword&gt;methoxylated phenols&lt;/keyword&gt;&lt;keyword&gt;ambient air&lt;/keyword&gt;&lt;keyword&gt;tracers&lt;/keyword&gt;&lt;keyword&gt;particle&lt;/keyword&gt;&lt;keyword&gt;smoke&lt;/keyword&gt;&lt;keyword&gt;aerosol&lt;/keyword&gt;&lt;keyword&gt;hydrocarbons&lt;/keyword&gt;&lt;keyword&gt;quantitation&lt;/keyword&gt;&lt;/keywords&gt;&lt;dates&gt;&lt;year&gt;2001&lt;/year&gt;&lt;pub-dates&gt;&lt;date&gt;May 1&lt;/date&gt;&lt;/pub-dates&gt;&lt;/dates&gt;&lt;isbn&gt;0013-936X&lt;/isbn&gt;&lt;accession-num&gt;WOS:000168509600020&lt;/accession-num&gt;&lt;urls&gt;&lt;related-urls&gt;&lt;url&gt;&amp;lt;Go to ISI&amp;gt;://WOS:000168509600020&lt;/url&gt;&lt;/related-urls&gt;&lt;/urls&gt;&lt;language&gt;English&lt;/language&gt;&lt;/record&gt;&lt;/Cite&gt;&lt;/EndNote&gt;</w:instrText>
      </w:r>
      <w:r>
        <w:fldChar w:fldCharType="separate"/>
      </w:r>
      <w:r>
        <w:rPr>
          <w:noProof/>
        </w:rPr>
        <w:t>(Schauer et al., 2001)</w:t>
      </w:r>
      <w:r>
        <w:fldChar w:fldCharType="end"/>
      </w:r>
      <w:r>
        <w:t xml:space="preserve"> and burning of six foliar fuels </w:t>
      </w:r>
      <w:r>
        <w:fldChar w:fldCharType="begin"/>
      </w:r>
      <w:r>
        <w:instrText xml:space="preserve"> ADDIN EN.CITE &lt;EndNote&gt;&lt;Cite&gt;&lt;Author&gt;Hays&lt;/Author&gt;&lt;Year&gt;2002&lt;/Year&gt;&lt;RecNum&gt;268&lt;/RecNum&gt;&lt;DisplayText&gt;(Hays et al., 2002)&lt;/DisplayText&gt;&lt;record&gt;&lt;rec-number&gt;268&lt;/rec-number&gt;&lt;foreign-keys&gt;&lt;key app="EN" db-id="atdwfxer1xrwa9ew92sxsr2lsdszwv2tz299" timestamp="1391799398"&gt;268&lt;/key&gt;&lt;/foreign-keys&gt;&lt;ref-type name="Journal Article"&gt;17&lt;/ref-type&gt;&lt;contributors&gt;&lt;authors&gt;&lt;author&gt;Hays, M. D.&lt;/author&gt;&lt;author&gt;Geron, C. D.&lt;/author&gt;&lt;author&gt;Linna, K. J.&lt;/author&gt;&lt;author&gt;Smith, N. D.&lt;/author&gt;&lt;author&gt;Schauer, J. J.&lt;/author&gt;&lt;/authors&gt;&lt;/contributors&gt;&lt;auth-address&gt;Hays, Md&amp;#xD;US EPA, Natl Risk Management Res Lab, Res Triangle Pk, NC 27711 USA&amp;#xD;US EPA, Natl Risk Management Res Lab, Res Triangle Pk, NC 27711 USA&amp;#xD;Univ Wisconsin, Dept Civil &amp;amp; Environm Engn, Madison, WI 53706 USA&lt;/auth-address&gt;&lt;titles&gt;&lt;title&gt;Speciation of gas-phase and fine particle emissions from burning of foliar fuels&lt;/title&gt;&lt;secondary-title&gt;Environmental Science &amp;amp; Technology&lt;/secondary-title&gt;&lt;alt-title&gt;Environ Sci Technol&amp;#xD;Environ Sci Technol&lt;/alt-title&gt;&lt;/titles&gt;&lt;periodical&gt;&lt;full-title&gt;Environmental Science &amp;amp; Technology&lt;/full-title&gt;&lt;abbr-1&gt;Environ. Sci. Technol.&lt;/abbr-1&gt;&lt;/periodical&gt;&lt;pages&gt;2281-2295&lt;/pages&gt;&lt;volume&gt;36&lt;/volume&gt;&lt;number&gt;11&lt;/number&gt;&lt;keywords&gt;&lt;keyword&gt;chromatography-mass-spectrometry&lt;/keyword&gt;&lt;keyword&gt;air-pollution sources&lt;/keyword&gt;&lt;keyword&gt;organic aerosol&lt;/keyword&gt;&lt;keyword&gt;particulate matter&lt;/keyword&gt;&lt;keyword&gt;united-states&lt;/keyword&gt;&lt;keyword&gt;molecular tracers&lt;/keyword&gt;&lt;keyword&gt;chemical characterization&lt;/keyword&gt;&lt;keyword&gt;fireplace combustion&lt;/keyword&gt;&lt;keyword&gt;source apportionment&lt;/keyword&gt;&lt;keyword&gt;biomass combustion&lt;/keyword&gt;&lt;/keywords&gt;&lt;dates&gt;&lt;year&gt;2002&lt;/year&gt;&lt;pub-dates&gt;&lt;date&gt;Jun 1&lt;/date&gt;&lt;/pub-dates&gt;&lt;/dates&gt;&lt;isbn&gt;0013-936X&lt;/isbn&gt;&lt;accession-num&gt;WOS:000176275600018&lt;/accession-num&gt;&lt;urls&gt;&lt;related-urls&gt;&lt;url&gt;&amp;lt;Go to ISI&amp;gt;://WOS:000176275600018&lt;/url&gt;&lt;/related-urls&gt;&lt;/urls&gt;&lt;language&gt;English&lt;/language&gt;&lt;/record&gt;&lt;/Cite&gt;&lt;/EndNote&gt;</w:instrText>
      </w:r>
      <w:r>
        <w:fldChar w:fldCharType="separate"/>
      </w:r>
      <w:r>
        <w:rPr>
          <w:noProof/>
        </w:rPr>
        <w:t>(Hays et al., 2002)</w:t>
      </w:r>
      <w:r>
        <w:fldChar w:fldCharType="end"/>
      </w:r>
      <w:r>
        <w:t xml:space="preserve">.  </w:t>
      </w:r>
      <w:r>
        <w:fldChar w:fldCharType="begin"/>
      </w:r>
      <w:r>
        <w:instrText xml:space="preserve"> ADDIN EN.CITE &lt;EndNote&gt;&lt;Cite AuthorYear="1"&gt;&lt;Author&gt;Mazzoleni&lt;/Author&gt;&lt;Year&gt;2007&lt;/Year&gt;&lt;RecNum&gt;775&lt;/RecNum&gt;&lt;DisplayText&gt;Mazzoleni et al. (2007)&lt;/DisplayText&gt;&lt;record&gt;&lt;rec-number&gt;775&lt;/rec-number&gt;&lt;foreign-keys&gt;&lt;key app="EN" db-id="atdwfxer1xrwa9ew92sxsr2lsdszwv2tz299" timestamp="1501524042"&gt;775&lt;/key&gt;&lt;/foreign-keys&gt;&lt;ref-type name="Journal Article"&gt;17&lt;/ref-type&gt;&lt;contributors&gt;&lt;authors&gt;&lt;author&gt;Mazzoleni, L. R.&lt;/author&gt;&lt;author&gt;Zielinska, B.&lt;/author&gt;&lt;author&gt;Moosmuller, H.&lt;/author&gt;&lt;/authors&gt;&lt;/contributors&gt;&lt;auth-address&gt;Univ Nevada, Desert Res Inst, Div Atmospher Sci, Reno, NV USA&lt;/auth-address&gt;&lt;titles&gt;&lt;title&gt;Emissions of levoglucosan, methoxy phenols, and organic acids from prescribed burns, laboratory combustion of wildland fuels, and residential wood combustion&lt;/title&gt;&lt;secondary-title&gt;Environmental Science &amp;amp; Technology&lt;/secondary-title&gt;&lt;alt-title&gt;Environ Sci Technol&lt;/alt-title&gt;&lt;/titles&gt;&lt;periodical&gt;&lt;full-title&gt;Environmental Science &amp;amp; Technology&lt;/full-title&gt;&lt;abbr-1&gt;Environ. Sci. Technol.&lt;/abbr-1&gt;&lt;/periodical&gt;&lt;alt-periodical&gt;&lt;full-title&gt;Environ Sci Technol&lt;/full-title&gt;&lt;/alt-periodical&gt;&lt;pages&gt;2115-2122&lt;/pages&gt;&lt;volume&gt;41&lt;/volume&gt;&lt;number&gt;7&lt;/number&gt;&lt;keywords&gt;&lt;keyword&gt;fine-particle emissions&lt;/keyword&gt;&lt;keyword&gt;united-states&lt;/keyword&gt;&lt;keyword&gt;chemical-characterization&lt;/keyword&gt;&lt;keyword&gt;fireplace combustion&lt;/keyword&gt;&lt;keyword&gt;source apportionment&lt;/keyword&gt;&lt;keyword&gt;particulate matter&lt;/keyword&gt;&lt;keyword&gt;biomass combustion&lt;/keyword&gt;&lt;keyword&gt;molecular tracers&lt;/keyword&gt;&lt;keyword&gt;air-quality&lt;/keyword&gt;&lt;keyword&gt;gas-phase&lt;/keyword&gt;&lt;/keywords&gt;&lt;dates&gt;&lt;year&gt;2007&lt;/year&gt;&lt;pub-dates&gt;&lt;date&gt;Apr 1&lt;/date&gt;&lt;/pub-dates&gt;&lt;/dates&gt;&lt;isbn&gt;0013-936x&lt;/isbn&gt;&lt;accession-num&gt;WOS:000245258900014&lt;/accession-num&gt;&lt;urls&gt;&lt;related-urls&gt;&lt;url&gt;&amp;lt;Go to ISI&amp;gt;://WOS:000245258900014&lt;/url&gt;&lt;url&gt;http://pubs.acs.org/doi/pdfplus/10.1021/es061702c&lt;/url&gt;&lt;/related-urls&gt;&lt;/urls&gt;&lt;electronic-resource-num&gt;10.1021/es061702c&lt;/electronic-resource-num&gt;&lt;language&gt;English&lt;/language&gt;&lt;/record&gt;&lt;/Cite&gt;&lt;/EndNote&gt;</w:instrText>
      </w:r>
      <w:r>
        <w:fldChar w:fldCharType="separate"/>
      </w:r>
      <w:r>
        <w:rPr>
          <w:noProof/>
        </w:rPr>
        <w:t>Mazzoleni et al. (2007)</w:t>
      </w:r>
      <w:r>
        <w:fldChar w:fldCharType="end"/>
      </w:r>
      <w:r>
        <w:t xml:space="preserve"> investigated I/SVOC emissions of methoxyphenols, </w:t>
      </w:r>
      <w:proofErr w:type="spellStart"/>
      <w:r>
        <w:t>levoglucosan</w:t>
      </w:r>
      <w:proofErr w:type="spellEnd"/>
      <w:r>
        <w:t xml:space="preserve">, and organic acids across a range of fuel types and burning conditions, including laboratory, fireplace, and prescribed fires. </w:t>
      </w:r>
      <w:r w:rsidR="00B257C4">
        <w:t xml:space="preserve"> </w:t>
      </w:r>
      <w:r>
        <w:t xml:space="preserve">Other studies have investigated I/SVOC emissions from selected fuel types, including wheat and Kentucky blue grass </w:t>
      </w:r>
      <w:r>
        <w:fldChar w:fldCharType="begin">
          <w:fldData xml:space="preserve">PEVuZE5vdGU+PENpdGU+PEF1dGhvcj5EaGFtbWFwYWxhPC9BdXRob3I+PFllYXI+MjAwNzwvWWVh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</w:fldData>
        </w:fldChar>
      </w:r>
      <w:r w:rsidRPr="005E2C61">
        <w:instrText xml:space="preserve"> ADDIN EN.CITE </w:instrText>
      </w:r>
      <w:r w:rsidRPr="005E2C61">
        <w:fldChar w:fldCharType="begin">
          <w:fldData xml:space="preserve">PEVuZE5vdGU+PENpdGU+PEF1dGhvcj5EaGFtbWFwYWxhPC9BdXRob3I+PFllYXI+MjAwNzwvWWVh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</w:fldData>
        </w:fldChar>
      </w:r>
      <w:r w:rsidRPr="005E2C61">
        <w:instrText xml:space="preserve"> ADDIN EN.CITE.DATA </w:instrText>
      </w:r>
      <w:r w:rsidRPr="005E2C61">
        <w:fldChar w:fldCharType="end"/>
      </w:r>
      <w:r>
        <w:fldChar w:fldCharType="separate"/>
      </w:r>
      <w:r>
        <w:rPr>
          <w:noProof/>
        </w:rPr>
        <w:t>(Dhammapala et al., 2007)</w:t>
      </w:r>
      <w:r>
        <w:fldChar w:fldCharType="end"/>
      </w:r>
      <w:r>
        <w:t xml:space="preserve">. </w:t>
      </w:r>
      <w:r>
        <w:fldChar w:fldCharType="begin">
          <w:fldData xml:space="preserve">PEVuZE5vdGU+PENpdGUgQXV0aG9yWWVhcj0iMSI+PEF1dGhvcj5HYXN0b248L0F1dGhvcj48WWVh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</w:fldData>
        </w:fldChar>
      </w:r>
      <w:r>
        <w:instrText xml:space="preserve"> ADDIN EN.CITE </w:instrText>
      </w:r>
      <w:r>
        <w:fldChar w:fldCharType="begin">
          <w:fldData xml:space="preserve">PEVuZE5vdGU+PENpdGUgQXV0aG9yWWVhcj0iMSI+PEF1dGhvcj5HYXN0b248L0F1dGhvcj48WWVh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</w:fldData>
        </w:fldChar>
      </w:r>
      <w:r>
        <w:instrText xml:space="preserve"> ADDIN EN.CITE.DATA </w:instrText>
      </w:r>
      <w:r>
        <w:fldChar w:fldCharType="end"/>
      </w:r>
      <w:r>
        <w:fldChar w:fldCharType="separate"/>
      </w:r>
      <w:r>
        <w:rPr>
          <w:noProof/>
        </w:rPr>
        <w:t>Gaston et al. (2016)</w:t>
      </w:r>
      <w:r>
        <w:fldChar w:fldCharType="end"/>
      </w:r>
      <w:r>
        <w:t xml:space="preserve"> conducted online measurements of ambient gas- and particle</w:t>
      </w:r>
      <w:r w:rsidR="006C1B87">
        <w:t>-</w:t>
      </w:r>
      <w:r>
        <w:t>phase emissions from residential wood combustion in real</w:t>
      </w:r>
      <w:r w:rsidR="006C1B87">
        <w:t xml:space="preserve"> </w:t>
      </w:r>
      <w:r>
        <w:t xml:space="preserve">time, however without isomer speciation capability. </w:t>
      </w:r>
    </w:p>
    <w:p w14:paraId="2BB08208" w14:textId="202F8007" w:rsidR="0049250E" w:rsidRDefault="00037026" w:rsidP="0049250E">
      <w:r>
        <w:t>All of the</w:t>
      </w:r>
      <w:r w:rsidR="0049250E">
        <w:t xml:space="preserve"> off-line I/SVOC characterization studies</w:t>
      </w:r>
      <w:r>
        <w:t xml:space="preserve"> cited above </w:t>
      </w:r>
      <w:r w:rsidR="00921853">
        <w:t xml:space="preserve">collected samples using a </w:t>
      </w:r>
      <w:r w:rsidR="0049250E">
        <w:t>filter</w:t>
      </w:r>
      <w:r w:rsidR="00921853">
        <w:t xml:space="preserve"> and </w:t>
      </w:r>
      <w:r w:rsidR="0049250E">
        <w:t>polyurethane foam (PUF) plug (or PUF/XAD</w:t>
      </w:r>
      <w:r w:rsidR="00921853">
        <w:t>-sorbent</w:t>
      </w:r>
      <w:r w:rsidR="0049250E">
        <w:t>/PUF sandwich) to trap particle- and gas-phase I/SVOCs, respectively.  Due to the drawbacks of PUF</w:t>
      </w:r>
      <w:r w:rsidR="0085147A">
        <w:t>/XAD</w:t>
      </w:r>
      <w:r w:rsidR="0049250E">
        <w:t xml:space="preserve"> sampling and analysis, including high solvent needs and relatively large physical size that exacerbates shipping costs and storage demands </w:t>
      </w:r>
      <w:r w:rsidR="0049250E">
        <w:fldChar w:fldCharType="begin"/>
      </w:r>
      <w:r w:rsidR="0049250E">
        <w:instrText xml:space="preserve"> ADDIN EN.CITE &lt;EndNote&gt;&lt;Cite&gt;&lt;Author&gt;Galarneau&lt;/Author&gt;&lt;Year&gt;2006&lt;/Year&gt;&lt;RecNum&gt;793&lt;/RecNum&gt;&lt;DisplayText&gt;(Galarneau et al., 2006)&lt;/DisplayText&gt;&lt;record&gt;&lt;rec-number&gt;793&lt;/rec-number&gt;&lt;foreign-keys&gt;&lt;key app="EN" db-id="atdwfxer1xrwa9ew92sxsr2lsdszwv2tz299" timestamp="1507234110"&gt;793&lt;/key&gt;&lt;/foreign-keys&gt;&lt;ref-type name="Journal Article"&gt;17&lt;/ref-type&gt;&lt;contributors&gt;&lt;authors&gt;&lt;author&gt;Galarneau, E.&lt;/author&gt;&lt;author&gt;Harner, T.&lt;/author&gt;&lt;author&gt;Shoeib, M.&lt;/author&gt;&lt;author&gt;Kozma, M.&lt;/author&gt;&lt;author&gt;Lane, D.&lt;/author&gt;&lt;/authors&gt;&lt;/contributors&gt;&lt;auth-address&gt;Environm Canada, Sci &amp;amp; Technol Branch, Air Qual Res Div, Toronto, ON M3H 5T4, Canada&amp;#xD;Simon Fraser Univ, Sch Resource &amp;amp; Environm Management, Burnaby, BC V5A 1S6, Canada&lt;/auth-address&gt;&lt;titles&gt;&lt;title&gt;A preliminary investigation of sorbent-impregnated filters (SIFs) as an alternative to polyurethane foam (PUF) for sampling gas-phase semivolatile organic compounds in air&lt;/title&gt;&lt;secondary-title&gt;Atmospheric Environment&lt;/secondary-title&gt;&lt;alt-title&gt;Atmos Environ&lt;/alt-title&gt;&lt;/titles&gt;&lt;periodical&gt;&lt;full-title&gt;Atmospheric Environment&lt;/full-title&gt;&lt;abbr-1&gt;Atmos. Environ.&lt;/abbr-1&gt;&lt;/periodical&gt;&lt;pages&gt;5734-5740&lt;/pages&gt;&lt;volume&gt;40&lt;/volume&gt;&lt;number&gt;29&lt;/number&gt;&lt;keywords&gt;&lt;keyword&gt;high-volume sampling&lt;/keyword&gt;&lt;keyword&gt;xad resin&lt;/keyword&gt;&lt;keyword&gt;polyurethane foam&lt;/keyword&gt;&lt;keyword&gt;semivolatile organic compounds&lt;/keyword&gt;&lt;keyword&gt;fraser valley&lt;/keyword&gt;&lt;keyword&gt;quality&lt;/keyword&gt;&lt;/keywords&gt;&lt;dates&gt;&lt;year&gt;2006&lt;/year&gt;&lt;pub-dates&gt;&lt;date&gt;Sep&lt;/date&gt;&lt;/pub-dates&gt;&lt;/dates&gt;&lt;isbn&gt;1352-2310&lt;/isbn&gt;&lt;accession-num&gt;WOS:000240524600018&lt;/accession-num&gt;&lt;urls&gt;&lt;related-urls&gt;&lt;url&gt;&amp;lt;Go to ISI&amp;gt;://WOS:000240524600018&lt;/url&gt;&lt;/related-urls&gt;&lt;/urls&gt;&lt;electronic-resource-num&gt;10.1016/j.atmosenv.2006.05.060&lt;/electronic-resource-num&gt;&lt;language&gt;English&lt;/language&gt;&lt;/record&gt;&lt;/Cite&gt;&lt;/EndNote&gt;</w:instrText>
      </w:r>
      <w:r w:rsidR="0049250E">
        <w:fldChar w:fldCharType="separate"/>
      </w:r>
      <w:r w:rsidR="0049250E">
        <w:rPr>
          <w:noProof/>
        </w:rPr>
        <w:t>(Galarneau et al., 2006)</w:t>
      </w:r>
      <w:r w:rsidR="0049250E">
        <w:fldChar w:fldCharType="end"/>
      </w:r>
      <w:r w:rsidR="0049250E">
        <w:t xml:space="preserve">, alternative approaches, such as sorbent-impregnated filters (SIFs), have </w:t>
      </w:r>
      <w:r w:rsidR="0049250E">
        <w:lastRenderedPageBreak/>
        <w:t xml:space="preserve">been investigated.  </w:t>
      </w:r>
      <w:r w:rsidR="0049250E">
        <w:fldChar w:fldCharType="begin"/>
      </w:r>
      <w:r w:rsidR="0049250E">
        <w:instrText xml:space="preserve"> ADDIN EN.CITE &lt;EndNote&gt;&lt;Cite AuthorYear="1"&gt;&lt;Author&gt;Galarneau&lt;/Author&gt;&lt;Year&gt;2006&lt;/Year&gt;&lt;RecNum&gt;793&lt;/RecNum&gt;&lt;DisplayText&gt;Galarneau et al. (2006)&lt;/DisplayText&gt;&lt;record&gt;&lt;rec-number&gt;793&lt;/rec-number&gt;&lt;foreign-keys&gt;&lt;key app="EN" db-id="atdwfxer1xrwa9ew92sxsr2lsdszwv2tz299" timestamp="1507234110"&gt;793&lt;/key&gt;&lt;/foreign-keys&gt;&lt;ref-type name="Journal Article"&gt;17&lt;/ref-type&gt;&lt;contributors&gt;&lt;authors&gt;&lt;author&gt;Galarneau, E.&lt;/author&gt;&lt;author&gt;Harner, T.&lt;/author&gt;&lt;author&gt;Shoeib, M.&lt;/author&gt;&lt;author&gt;Kozma, M.&lt;/author&gt;&lt;author&gt;Lane, D.&lt;/author&gt;&lt;/authors&gt;&lt;/contributors&gt;&lt;auth-address&gt;Environm Canada, Sci &amp;amp; Technol Branch, Air Qual Res Div, Toronto, ON M3H 5T4, Canada&amp;#xD;Simon Fraser Univ, Sch Resource &amp;amp; Environm Management, Burnaby, BC V5A 1S6, Canada&lt;/auth-address&gt;&lt;titles&gt;&lt;title&gt;A preliminary investigation of sorbent-impregnated filters (SIFs) as an alternative to polyurethane foam (PUF) for sampling gas-phase semivolatile organic compounds in air&lt;/title&gt;&lt;secondary-title&gt;Atmospheric Environment&lt;/secondary-title&gt;&lt;alt-title&gt;Atmos Environ&lt;/alt-title&gt;&lt;/titles&gt;&lt;periodical&gt;&lt;full-title&gt;Atmospheric Environment&lt;/full-title&gt;&lt;abbr-1&gt;Atmos. Environ.&lt;/abbr-1&gt;&lt;/periodical&gt;&lt;pages&gt;5734-5740&lt;/pages&gt;&lt;volume&gt;40&lt;/volume&gt;&lt;number&gt;29&lt;/number&gt;&lt;keywords&gt;&lt;keyword&gt;high-volume sampling&lt;/keyword&gt;&lt;keyword&gt;xad resin&lt;/keyword&gt;&lt;keyword&gt;polyurethane foam&lt;/keyword&gt;&lt;keyword&gt;semivolatile organic compounds&lt;/keyword&gt;&lt;keyword&gt;fraser valley&lt;/keyword&gt;&lt;keyword&gt;quality&lt;/keyword&gt;&lt;/keywords&gt;&lt;dates&gt;&lt;year&gt;2006&lt;/year&gt;&lt;pub-dates&gt;&lt;date&gt;Sep&lt;/date&gt;&lt;/pub-dates&gt;&lt;/dates&gt;&lt;isbn&gt;1352-2310&lt;/isbn&gt;&lt;accession-num&gt;WOS:000240524600018&lt;/accession-num&gt;&lt;urls&gt;&lt;related-urls&gt;&lt;url&gt;&amp;lt;Go to ISI&amp;gt;://WOS:000240524600018&lt;/url&gt;&lt;/related-urls&gt;&lt;/urls&gt;&lt;electronic-resource-num&gt;10.1016/j.atmosenv.2006.05.060&lt;/electronic-resource-num&gt;&lt;language&gt;English&lt;/language&gt;&lt;/record&gt;&lt;/Cite&gt;&lt;/EndNote&gt;</w:instrText>
      </w:r>
      <w:r w:rsidR="0049250E">
        <w:fldChar w:fldCharType="separate"/>
      </w:r>
      <w:r w:rsidR="0049250E">
        <w:rPr>
          <w:noProof/>
        </w:rPr>
        <w:t>Galarneau et al. (2006)</w:t>
      </w:r>
      <w:r w:rsidR="0049250E">
        <w:fldChar w:fldCharType="end"/>
      </w:r>
      <w:r w:rsidR="0049250E">
        <w:t xml:space="preserve"> custom coated glass</w:t>
      </w:r>
      <w:r w:rsidR="00921853">
        <w:t>-</w:t>
      </w:r>
      <w:proofErr w:type="spellStart"/>
      <w:r w:rsidR="0049250E">
        <w:t>fiber</w:t>
      </w:r>
      <w:proofErr w:type="spellEnd"/>
      <w:r w:rsidR="0049250E">
        <w:t xml:space="preserve"> filters with XAD resin and found that the collection and recovery of compounds from ambient samples compared well to PUF measurements.  </w:t>
      </w:r>
      <w:r>
        <w:t xml:space="preserve">Similarly </w:t>
      </w:r>
      <w:r w:rsidR="0049250E">
        <w:fldChar w:fldCharType="begin">
          <w:fldData xml:space="preserve">PEVuZE5vdGU+PENpdGUgQXV0aG9yWWVhcj0iMSI+PEF1dGhvcj5QYW9saW5pPC9BdXRob3I+PFll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</w:fldData>
        </w:fldChar>
      </w:r>
      <w:r w:rsidR="0049250E">
        <w:instrText xml:space="preserve"> ADDIN EN.CITE </w:instrText>
      </w:r>
      <w:r w:rsidR="0049250E">
        <w:fldChar w:fldCharType="begin">
          <w:fldData xml:space="preserve">PEVuZE5vdGU+PENpdGUgQXV0aG9yWWVhcj0iMSI+PEF1dGhvcj5QYW9saW5pPC9BdXRob3I+PFll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</w:fldData>
        </w:fldChar>
      </w:r>
      <w:r w:rsidR="0049250E">
        <w:instrText xml:space="preserve"> ADDIN EN.CITE.DATA </w:instrText>
      </w:r>
      <w:r w:rsidR="0049250E">
        <w:fldChar w:fldCharType="end"/>
      </w:r>
      <w:r w:rsidR="0049250E">
        <w:fldChar w:fldCharType="separate"/>
      </w:r>
      <w:r w:rsidR="0049250E">
        <w:rPr>
          <w:noProof/>
        </w:rPr>
        <w:t>Paolini et al. (2016)</w:t>
      </w:r>
      <w:r w:rsidR="0049250E">
        <w:fldChar w:fldCharType="end"/>
      </w:r>
      <w:r w:rsidR="0049250E">
        <w:t xml:space="preserve"> functionalized glass</w:t>
      </w:r>
      <w:r w:rsidR="00921853">
        <w:t>-</w:t>
      </w:r>
      <w:proofErr w:type="spellStart"/>
      <w:r w:rsidR="0049250E">
        <w:t>fiber</w:t>
      </w:r>
      <w:proofErr w:type="spellEnd"/>
      <w:r w:rsidR="0049250E">
        <w:t xml:space="preserve"> filters with phenyl moieties for targeted collection of </w:t>
      </w:r>
      <w:r w:rsidR="005A42AC">
        <w:t xml:space="preserve">gaseous </w:t>
      </w:r>
      <w:r w:rsidR="0049250E">
        <w:t>PAHs and found recoveries of PAHs compar</w:t>
      </w:r>
      <w:r>
        <w:t>able</w:t>
      </w:r>
      <w:r w:rsidR="0049250E">
        <w:t xml:space="preserve"> to PUF plugs.  </w:t>
      </w:r>
      <w:r>
        <w:t>As with</w:t>
      </w:r>
      <w:r w:rsidR="0049250E">
        <w:t xml:space="preserve"> lab-coated SIFs, commercial solid-phase extraction disks (hereafter called SPE filters) consist of a sorbent material incorporated into filters; in </w:t>
      </w:r>
      <w:r w:rsidR="00DE3FD3">
        <w:t>one</w:t>
      </w:r>
      <w:r w:rsidR="00921853">
        <w:t xml:space="preserve"> such</w:t>
      </w:r>
      <w:r w:rsidR="0049250E">
        <w:t xml:space="preserve"> SPE filter, </w:t>
      </w:r>
      <w:proofErr w:type="spellStart"/>
      <w:r w:rsidR="0049250E">
        <w:t>Empore</w:t>
      </w:r>
      <w:proofErr w:type="spellEnd"/>
      <w:r w:rsidR="0049250E">
        <w:t xml:space="preserve"> by 3M, the sorbent is integrated into polytetrafluorethylene (PTFE) fibrils and accounts for &gt;90% of the filter mass </w:t>
      </w:r>
      <w:r w:rsidR="0049250E">
        <w:fldChar w:fldCharType="begin">
          <w:fldData xml:space="preserve">PEVuZE5vdGU+PENpdGU+PEF1dGhvcj5FcmdlcjwvQXV0aG9yPjxZZWFyPjIwMTQ8L1llYXI+PFJl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</w:fldData>
        </w:fldChar>
      </w:r>
      <w:r w:rsidR="0049250E">
        <w:instrText xml:space="preserve"> ADDIN EN.CITE </w:instrText>
      </w:r>
      <w:r w:rsidR="0049250E">
        <w:fldChar w:fldCharType="begin">
          <w:fldData xml:space="preserve">PEVuZE5vdGU+PENpdGU+PEF1dGhvcj5FcmdlcjwvQXV0aG9yPjxZZWFyPjIwMTQ8L1llYXI+PFJl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</w:fldData>
        </w:fldChar>
      </w:r>
      <w:r w:rsidR="0049250E">
        <w:instrText xml:space="preserve"> ADDIN EN.CITE.DATA </w:instrText>
      </w:r>
      <w:r w:rsidR="0049250E">
        <w:fldChar w:fldCharType="end"/>
      </w:r>
      <w:r w:rsidR="0049250E">
        <w:fldChar w:fldCharType="separate"/>
      </w:r>
      <w:r w:rsidR="0049250E">
        <w:rPr>
          <w:noProof/>
        </w:rPr>
        <w:t>(Erger and Schmidt, 2014)</w:t>
      </w:r>
      <w:r w:rsidR="0049250E">
        <w:fldChar w:fldCharType="end"/>
      </w:r>
      <w:r w:rsidR="0049250E">
        <w:t xml:space="preserve">.  Although SPE filters have been designed and primarily utilized for extraction of organic compounds from aqueous samples (e.g., </w:t>
      </w:r>
      <w:r w:rsidR="0049250E">
        <w:fldChar w:fldCharType="begin">
          <w:fldData xml:space="preserve">PEVuZE5vdGU+PENpdGU+PEF1dGhvcj5FcmdlcjwvQXV0aG9yPjxZZWFyPjIwMTQ8L1llYXI+PFJl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</w:fldData>
        </w:fldChar>
      </w:r>
      <w:r w:rsidR="0049250E" w:rsidRPr="0031019E">
        <w:instrText xml:space="preserve"> ADDIN EN.CITE </w:instrText>
      </w:r>
      <w:r w:rsidR="0049250E" w:rsidRPr="00301A91">
        <w:fldChar w:fldCharType="begin">
          <w:fldData xml:space="preserve">PEVuZE5vdGU+PENpdGU+PEF1dGhvcj5FcmdlcjwvQXV0aG9yPjxZZWFyPjIwMTQ8L1llYXI+PFJl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</w:fldData>
        </w:fldChar>
      </w:r>
      <w:r w:rsidR="0049250E" w:rsidRPr="0031019E">
        <w:instrText xml:space="preserve"> ADDIN EN.CITE.DATA </w:instrText>
      </w:r>
      <w:r w:rsidR="0049250E" w:rsidRPr="00301A91">
        <w:fldChar w:fldCharType="end"/>
      </w:r>
      <w:r w:rsidR="0049250E">
        <w:fldChar w:fldCharType="separate"/>
      </w:r>
      <w:r w:rsidR="0049250E">
        <w:rPr>
          <w:noProof/>
        </w:rPr>
        <w:t>(Erger and Schmidt, 2014)</w:t>
      </w:r>
      <w:r w:rsidR="0049250E">
        <w:fldChar w:fldCharType="end"/>
      </w:r>
      <w:r w:rsidR="0049250E">
        <w:t xml:space="preserve"> and references therein), a few studies have demonstrated their efficacy for air sampling </w:t>
      </w:r>
      <w:r w:rsidR="0049250E">
        <w:fldChar w:fldCharType="begin">
          <w:fldData xml:space="preserve">PEVuZE5vdGU+PENpdGU+PEF1dGhvcj5TYW5jaGV6PC9BdXRob3I+PFllYXI+MjAwMzwvWWVhcj48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</w:fldData>
        </w:fldChar>
      </w:r>
      <w:r w:rsidR="0049250E">
        <w:instrText xml:space="preserve"> ADDIN EN.CITE </w:instrText>
      </w:r>
      <w:r w:rsidR="0049250E">
        <w:fldChar w:fldCharType="begin">
          <w:fldData xml:space="preserve">PEVuZE5vdGU+PENpdGU+PEF1dGhvcj5TYW5jaGV6PC9BdXRob3I+PFllYXI+MjAwMzwvWWVhcj48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</w:fldData>
        </w:fldChar>
      </w:r>
      <w:r w:rsidR="0049250E">
        <w:instrText xml:space="preserve"> ADDIN EN.CITE.DATA </w:instrText>
      </w:r>
      <w:r w:rsidR="0049250E">
        <w:fldChar w:fldCharType="end"/>
      </w:r>
      <w:r w:rsidR="0049250E">
        <w:fldChar w:fldCharType="separate"/>
      </w:r>
      <w:r w:rsidR="0049250E">
        <w:rPr>
          <w:noProof/>
        </w:rPr>
        <w:t>(Sanchez et al., 2003; Stuff et al., 1999; Tollback et al., 2006)</w:t>
      </w:r>
      <w:r w:rsidR="0049250E">
        <w:fldChar w:fldCharType="end"/>
      </w:r>
      <w:r w:rsidR="0049250E">
        <w:t xml:space="preserve">.  In each of these </w:t>
      </w:r>
      <w:r>
        <w:t>studies</w:t>
      </w:r>
      <w:r w:rsidR="0049250E">
        <w:t xml:space="preserve">, researchers simultaneously collected both gas and particle phases onto the SPE filter </w:t>
      </w:r>
      <w:r w:rsidR="00635867">
        <w:t xml:space="preserve">for </w:t>
      </w:r>
      <w:r w:rsidR="0049250E">
        <w:t xml:space="preserve">targeted </w:t>
      </w:r>
      <w:r w:rsidR="00635867">
        <w:t xml:space="preserve">analysis of </w:t>
      </w:r>
      <w:r w:rsidR="0049250E">
        <w:t xml:space="preserve">a specific class of compounds, including organophosphate esters </w:t>
      </w:r>
      <w:r w:rsidR="0049250E">
        <w:fldChar w:fldCharType="begin">
          <w:fldData xml:space="preserve">PEVuZE5vdGU+PENpdGU+PEF1dGhvcj5Ub2xsYmFjazwvQXV0aG9yPjxZZWFyPjIwMDY8L1llYXI+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</w:fldData>
        </w:fldChar>
      </w:r>
      <w:r w:rsidR="0049250E">
        <w:instrText xml:space="preserve"> ADDIN EN.CITE </w:instrText>
      </w:r>
      <w:r w:rsidR="0049250E">
        <w:fldChar w:fldCharType="begin">
          <w:fldData xml:space="preserve">PEVuZE5vdGU+PENpdGU+PEF1dGhvcj5Ub2xsYmFjazwvQXV0aG9yPjxZZWFyPjIwMDY8L1llYXI+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</w:fldData>
        </w:fldChar>
      </w:r>
      <w:r w:rsidR="0049250E">
        <w:instrText xml:space="preserve"> ADDIN EN.CITE.DATA </w:instrText>
      </w:r>
      <w:r w:rsidR="0049250E">
        <w:fldChar w:fldCharType="end"/>
      </w:r>
      <w:r w:rsidR="0049250E">
        <w:fldChar w:fldCharType="separate"/>
      </w:r>
      <w:r w:rsidR="0049250E">
        <w:rPr>
          <w:noProof/>
        </w:rPr>
        <w:t>(Tollback et al., 2006)</w:t>
      </w:r>
      <w:r w:rsidR="0049250E">
        <w:fldChar w:fldCharType="end"/>
      </w:r>
      <w:r w:rsidR="0049250E">
        <w:t xml:space="preserve">, nitroaromatic compounds </w:t>
      </w:r>
      <w:r w:rsidR="0049250E">
        <w:fldChar w:fldCharType="begin"/>
      </w:r>
      <w:r w:rsidR="0049250E">
        <w:instrText xml:space="preserve"> ADDIN EN.CITE &lt;EndNote&gt;&lt;Cite&gt;&lt;Author&gt;Sanchez&lt;/Author&gt;&lt;Year&gt;2003&lt;/Year&gt;&lt;RecNum&gt;795&lt;/RecNum&gt;&lt;DisplayText&gt;(Sanchez et al., 2003)&lt;/DisplayText&gt;&lt;record&gt;&lt;rec-number&gt;795&lt;/rec-number&gt;&lt;foreign-keys&gt;&lt;key app="EN" db-id="atdwfxer1xrwa9ew92sxsr2lsdszwv2tz299" timestamp="1507239580"&gt;795&lt;/key&gt;&lt;/foreign-keys&gt;&lt;ref-type name="Journal Article"&gt;17&lt;/ref-type&gt;&lt;contributors&gt;&lt;authors&gt;&lt;author&gt;Sanchez, C.&lt;/author&gt;&lt;author&gt;Carlsson, H.&lt;/author&gt;&lt;author&gt;Colmsjo, A.&lt;/author&gt;&lt;author&gt;Crescenzi, C.&lt;/author&gt;&lt;author&gt;Batlle, R.&lt;/author&gt;&lt;/authors&gt;&lt;/contributors&gt;&lt;auth-address&gt;Univ Stockholm, Dept Analyt Chem, S-10691 Stockholm, Sweden&amp;#xD;Swedish Def Res Agcy, FOI, Dept Energet Mat, S-14725 Tumba, Sweden&lt;/auth-address&gt;&lt;titles&gt;&lt;title&gt;Determination of nitroaromatic compounds in air samples at femtogram level using C-18 membrane sampling and on-line extraction with LC-MS&lt;/title&gt;&lt;secondary-title&gt;Analytical Chemistry&lt;/secondary-title&gt;&lt;alt-title&gt;Anal Chem&lt;/alt-title&gt;&lt;/titles&gt;&lt;periodical&gt;&lt;full-title&gt;Analytical Chemistry&lt;/full-title&gt;&lt;abbr-1&gt;Anal Chem&lt;/abbr-1&gt;&lt;/periodical&gt;&lt;alt-periodical&gt;&lt;full-title&gt;Analytical Chemistry&lt;/full-title&gt;&lt;abbr-1&gt;Anal Chem&lt;/abbr-1&gt;&lt;/alt-periodical&gt;&lt;pages&gt;4639-4645&lt;/pages&gt;&lt;volume&gt;75&lt;/volume&gt;&lt;number&gt;17&lt;/number&gt;&lt;keywords&gt;&lt;keyword&gt;solid-phase extraction&lt;/keyword&gt;&lt;keyword&gt;performance liquid-chromatography&lt;/keyword&gt;&lt;keyword&gt;ionization mass-spectrometry&lt;/keyword&gt;&lt;keyword&gt;trace enrichment&lt;/keyword&gt;&lt;keyword&gt;environmental waters&lt;/keyword&gt;&lt;keyword&gt;polar pollutants&lt;/keyword&gt;&lt;keyword&gt;aqueous samples&lt;/keyword&gt;&lt;keyword&gt;disk extraction&lt;/keyword&gt;&lt;keyword&gt;explosives&lt;/keyword&gt;&lt;keyword&gt;pesticides&lt;/keyword&gt;&lt;/keywords&gt;&lt;dates&gt;&lt;year&gt;2003&lt;/year&gt;&lt;pub-dates&gt;&lt;date&gt;Sep 1&lt;/date&gt;&lt;/pub-dates&gt;&lt;/dates&gt;&lt;isbn&gt;0003-2700&lt;/isbn&gt;&lt;accession-num&gt;WOS:000185192300048&lt;/accession-num&gt;&lt;urls&gt;&lt;related-urls&gt;&lt;url&gt;&amp;lt;Go to ISI&amp;gt;://WOS:000185192300048&lt;/url&gt;&lt;url&gt;http://pubs.acs.org/doi/pdfplus/10.1021/ac034278w&lt;/url&gt;&lt;/related-urls&gt;&lt;/urls&gt;&lt;electronic-resource-num&gt;10.1021/ac034278w&lt;/electronic-resource-num&gt;&lt;language&gt;English&lt;/language&gt;&lt;/record&gt;&lt;/Cite&gt;&lt;/EndNote&gt;</w:instrText>
      </w:r>
      <w:r w:rsidR="0049250E">
        <w:fldChar w:fldCharType="separate"/>
      </w:r>
      <w:r w:rsidR="0049250E">
        <w:rPr>
          <w:noProof/>
        </w:rPr>
        <w:t>(Sanchez et al., 2003)</w:t>
      </w:r>
      <w:r w:rsidR="0049250E">
        <w:fldChar w:fldCharType="end"/>
      </w:r>
      <w:r w:rsidR="0049250E">
        <w:t xml:space="preserve">, and chemical warfare agents </w:t>
      </w:r>
      <w:r w:rsidR="0049250E">
        <w:fldChar w:fldCharType="begin"/>
      </w:r>
      <w:r w:rsidR="0049250E">
        <w:instrText xml:space="preserve"> ADDIN EN.CITE &lt;EndNote&gt;&lt;Cite&gt;&lt;Author&gt;Stuff&lt;/Author&gt;&lt;Year&gt;1999&lt;/Year&gt;&lt;RecNum&gt;839&lt;/RecNum&gt;&lt;DisplayText&gt;(Stuff et al., 1999)&lt;/DisplayText&gt;&lt;record&gt;&lt;rec-number&gt;839&lt;/rec-number&gt;&lt;foreign-keys&gt;&lt;key app="EN" db-id="atdwfxer1xrwa9ew92sxsr2lsdszwv2tz299" timestamp="1527263537"&gt;839&lt;/key&gt;&lt;/foreign-keys&gt;&lt;ref-type name="Journal Article"&gt;17&lt;/ref-type&gt;&lt;contributors&gt;&lt;authors&gt;&lt;author&gt;Stuff, J. R.&lt;/author&gt;&lt;author&gt;Cheicante, R. L.&lt;/author&gt;&lt;author&gt;Durst, H. D.&lt;/author&gt;&lt;author&gt;Ruth, J. L.&lt;/author&gt;&lt;/authors&gt;&lt;/contributors&gt;&lt;auth-address&gt;EAI Corp, Abingdon, MD 21009 USA&amp;#xD;Edgewood Res Dev &amp;amp; Engn Ctr, Aberdeen Proving Ground, MD 21010 USA&lt;/auth-address&gt;&lt;titles&gt;&lt;title&gt;Detection of the chemical warfare agents bis-(2-chloroethyl)ethylamine (HN-1) and tris-(2-chloroethyl)amine (HN-3) in air&lt;/title&gt;&lt;secondary-title&gt;Journal of Chromatography A&lt;/secondary-title&gt;&lt;alt-title&gt;J Chromatogr A&lt;/alt-title&gt;&lt;/titles&gt;&lt;periodical&gt;&lt;full-title&gt;Journal of Chromatography A&lt;/full-title&gt;&lt;abbr-1&gt;J Chromatogr A&lt;/abbr-1&gt;&lt;/periodical&gt;&lt;alt-periodical&gt;&lt;full-title&gt;Journal of Chromatography A&lt;/full-title&gt;&lt;abbr-1&gt;J Chromatogr A&lt;/abbr-1&gt;&lt;/alt-periodical&gt;&lt;pages&gt;529-540&lt;/pages&gt;&lt;volume&gt;849&lt;/volume&gt;&lt;number&gt;2&lt;/number&gt;&lt;keywords&gt;&lt;keyword&gt;warfare agents&lt;/keyword&gt;&lt;keyword&gt;air analysis&lt;/keyword&gt;&lt;keyword&gt;method development&lt;/keyword&gt;&lt;keyword&gt;validation&lt;/keyword&gt;&lt;keyword&gt;chloroethylamines&lt;/keyword&gt;&lt;keyword&gt;amines&lt;/keyword&gt;&lt;keyword&gt;hn-1&lt;/keyword&gt;&lt;keyword&gt;hn-3&lt;/keyword&gt;&lt;keyword&gt;gas-chromatography&lt;/keyword&gt;&lt;/keywords&gt;&lt;dates&gt;&lt;year&gt;1999&lt;/year&gt;&lt;pub-dates&gt;&lt;date&gt;Jul 23&lt;/date&gt;&lt;/pub-dates&gt;&lt;/dates&gt;&lt;isbn&gt;0021-9673&lt;/isbn&gt;&lt;accession-num&gt;WOS:000081668400021&lt;/accession-num&gt;&lt;urls&gt;&lt;related-urls&gt;&lt;url&gt;&amp;lt;Go to ISI&amp;gt;://WOS:000081668400021&lt;/url&gt;&lt;/related-urls&gt;&lt;/urls&gt;&lt;electronic-resource-num&gt;Doi 10.1016/S0021-9673(99)00585-3&lt;/electronic-resource-num&gt;&lt;language&gt;English&lt;/language&gt;&lt;/record&gt;&lt;/Cite&gt;&lt;/EndNote&gt;</w:instrText>
      </w:r>
      <w:r w:rsidR="0049250E">
        <w:fldChar w:fldCharType="separate"/>
      </w:r>
      <w:r w:rsidR="0049250E">
        <w:rPr>
          <w:noProof/>
        </w:rPr>
        <w:t>(Stuff et al., 1999)</w:t>
      </w:r>
      <w:r w:rsidR="0049250E">
        <w:fldChar w:fldCharType="end"/>
      </w:r>
      <w:r w:rsidR="0049250E">
        <w:t xml:space="preserve">.  </w:t>
      </w:r>
    </w:p>
    <w:p w14:paraId="206261A6" w14:textId="1D85EFF8" w:rsidR="0049250E" w:rsidRDefault="0049250E" w:rsidP="0049250E">
      <w:r>
        <w:rPr>
          <w:bCs/>
        </w:rPr>
        <w:t xml:space="preserve">In this work, </w:t>
      </w:r>
      <w:r w:rsidR="00037026">
        <w:t>samples of biomass</w:t>
      </w:r>
      <w:r w:rsidR="005B5C62">
        <w:t>-</w:t>
      </w:r>
      <w:r w:rsidR="00037026">
        <w:t xml:space="preserve">burning smoke were collected onto </w:t>
      </w:r>
      <w:r w:rsidR="00921853">
        <w:t>tandem</w:t>
      </w:r>
      <w:r w:rsidR="00A866E2">
        <w:t xml:space="preserve"> </w:t>
      </w:r>
      <w:r w:rsidR="00037026">
        <w:t xml:space="preserve">Teflon and SPE filters during the 2016 FIREX </w:t>
      </w:r>
      <w:r w:rsidR="00037026" w:rsidRPr="006D12F1">
        <w:t>(</w:t>
      </w:r>
      <w:r w:rsidR="00037026" w:rsidRPr="006D12F1">
        <w:rPr>
          <w:bCs/>
        </w:rPr>
        <w:t>Fire Influence on Regional and Global Environments Experiment</w:t>
      </w:r>
      <w:r w:rsidR="005A42AC">
        <w:rPr>
          <w:bCs/>
        </w:rPr>
        <w:t>)</w:t>
      </w:r>
      <w:r w:rsidR="00037026">
        <w:rPr>
          <w:bCs/>
        </w:rPr>
        <w:t xml:space="preserve"> campaign at the US Forest Service Fire Sciences Laboratory (FSL).</w:t>
      </w:r>
      <w:r w:rsidR="00F832BA">
        <w:rPr>
          <w:bCs/>
        </w:rPr>
        <w:t xml:space="preserve"> </w:t>
      </w:r>
      <w:r w:rsidR="00037026">
        <w:rPr>
          <w:bCs/>
        </w:rPr>
        <w:t xml:space="preserve"> </w:t>
      </w:r>
      <w:r w:rsidR="00F832BA">
        <w:rPr>
          <w:bCs/>
        </w:rPr>
        <w:t>T</w:t>
      </w:r>
      <w:r>
        <w:rPr>
          <w:bCs/>
        </w:rPr>
        <w:t>wo-dimensional gas chromatography</w:t>
      </w:r>
      <w:r w:rsidR="00B257C4">
        <w:rPr>
          <w:bCs/>
        </w:rPr>
        <w:t xml:space="preserve"> with time-of-flight mass spectrometry</w:t>
      </w:r>
      <w:r>
        <w:rPr>
          <w:bCs/>
        </w:rPr>
        <w:t xml:space="preserve"> (GC</w:t>
      </w:r>
      <w:r w:rsidRPr="00EE3752">
        <w:rPr>
          <w:bCs/>
        </w:rPr>
        <w:t>×</w:t>
      </w:r>
      <w:r>
        <w:rPr>
          <w:bCs/>
        </w:rPr>
        <w:t xml:space="preserve">GC-TOFMS) was used </w:t>
      </w:r>
      <w:r w:rsidR="00A866E2">
        <w:t xml:space="preserve">to </w:t>
      </w:r>
      <w:proofErr w:type="spellStart"/>
      <w:r w:rsidR="00A866E2">
        <w:t>analy</w:t>
      </w:r>
      <w:r w:rsidR="00635867">
        <w:t>z</w:t>
      </w:r>
      <w:r w:rsidR="00A866E2">
        <w:t>e</w:t>
      </w:r>
      <w:proofErr w:type="spellEnd"/>
      <w:r w:rsidR="00A866E2">
        <w:t xml:space="preserve"> the</w:t>
      </w:r>
      <w:r>
        <w:t xml:space="preserve"> I/SVOCs emitted during biomass burning</w:t>
      </w:r>
      <w:r w:rsidR="00037026">
        <w:t xml:space="preserve"> and collected onto the filters.</w:t>
      </w:r>
      <w:r>
        <w:t xml:space="preserve"> </w:t>
      </w:r>
      <w:r w:rsidR="00F832BA">
        <w:t xml:space="preserve">Leveraging </w:t>
      </w:r>
      <w:r w:rsidR="00F832BA">
        <w:rPr>
          <w:bCs/>
        </w:rPr>
        <w:t>the enhanced speciation capability of GC</w:t>
      </w:r>
      <w:r w:rsidR="00F832BA" w:rsidRPr="00EE3752">
        <w:rPr>
          <w:bCs/>
        </w:rPr>
        <w:t>×</w:t>
      </w:r>
      <w:r w:rsidR="00F832BA">
        <w:rPr>
          <w:bCs/>
        </w:rPr>
        <w:t>GC-TOFMS</w:t>
      </w:r>
      <w:r w:rsidR="00F832BA">
        <w:t>, t</w:t>
      </w:r>
      <w:r>
        <w:t xml:space="preserve">he goals of this work </w:t>
      </w:r>
      <w:r w:rsidR="00037026">
        <w:t xml:space="preserve">were </w:t>
      </w:r>
      <w:r>
        <w:t xml:space="preserve">threefold: (1) </w:t>
      </w:r>
      <w:r w:rsidR="0085147A">
        <w:t>demonstrate the potential</w:t>
      </w:r>
      <w:r>
        <w:t xml:space="preserve"> of SPE filters for the </w:t>
      </w:r>
      <w:r w:rsidRPr="004A578B">
        <w:t>untargeted</w:t>
      </w:r>
      <w:r w:rsidRPr="00CA6876">
        <w:rPr>
          <w:i/>
        </w:rPr>
        <w:t xml:space="preserve"> </w:t>
      </w:r>
      <w:r>
        <w:t>analysis of compounds</w:t>
      </w:r>
      <w:r w:rsidR="00037026">
        <w:t xml:space="preserve"> with a wide range </w:t>
      </w:r>
      <w:r w:rsidR="00DE3FD3">
        <w:t>of</w:t>
      </w:r>
      <w:r w:rsidR="00037026">
        <w:t xml:space="preserve"> volatilit</w:t>
      </w:r>
      <w:r w:rsidR="00DE3FD3">
        <w:t>ies</w:t>
      </w:r>
      <w:r>
        <w:t xml:space="preserve">; (2) </w:t>
      </w:r>
      <w:r w:rsidR="00E157E3">
        <w:t xml:space="preserve">qualitatively </w:t>
      </w:r>
      <w:r w:rsidR="00921853">
        <w:t>investigate</w:t>
      </w:r>
      <w:r>
        <w:t xml:space="preserve"> the </w:t>
      </w:r>
      <w:r w:rsidR="00D941B4">
        <w:t>diversity</w:t>
      </w:r>
      <w:r>
        <w:t xml:space="preserve"> of I/SVOC</w:t>
      </w:r>
      <w:r w:rsidR="00D941B4">
        <w:t>s</w:t>
      </w:r>
      <w:r w:rsidR="005B5C62">
        <w:t xml:space="preserve"> </w:t>
      </w:r>
      <w:r>
        <w:t xml:space="preserve">emitted from biomass burning across a range of fuel types; and (3) assess the accuracy of phase-separated SPE measurements to predict gas-particle partitioning of </w:t>
      </w:r>
      <w:r w:rsidR="00EE23AA">
        <w:t xml:space="preserve">specific </w:t>
      </w:r>
      <w:r>
        <w:t xml:space="preserve">compounds emitted from fires. </w:t>
      </w:r>
    </w:p>
    <w:p w14:paraId="7948D606" w14:textId="77777777" w:rsidR="0049250E" w:rsidRPr="006D12F1" w:rsidRDefault="0049250E" w:rsidP="0049250E">
      <w:pPr>
        <w:pStyle w:val="Heading1"/>
      </w:pPr>
      <w:r>
        <w:t xml:space="preserve">2. </w:t>
      </w:r>
      <w:r w:rsidRPr="004A3D96">
        <w:t>Materials and Methods</w:t>
      </w:r>
    </w:p>
    <w:p w14:paraId="7A479146" w14:textId="77777777" w:rsidR="0049250E" w:rsidRPr="0049250E" w:rsidRDefault="0049250E" w:rsidP="0049250E">
      <w:pPr>
        <w:pStyle w:val="Heading2"/>
        <w:rPr>
          <w:i/>
          <w:lang w:val="en-US"/>
        </w:rPr>
      </w:pPr>
      <w:r>
        <w:t>2</w:t>
      </w:r>
      <w:r w:rsidR="00670F05">
        <w:t>.1</w:t>
      </w:r>
      <w:r w:rsidR="00C82F79">
        <w:t xml:space="preserve"> </w:t>
      </w:r>
      <w:r w:rsidRPr="0049250E">
        <w:rPr>
          <w:lang w:val="en-US"/>
        </w:rPr>
        <w:t>Laboratory Fires and Sample Collection</w:t>
      </w:r>
    </w:p>
    <w:p w14:paraId="269D1641" w14:textId="167747F4" w:rsidR="0049250E" w:rsidRDefault="0049250E" w:rsidP="0049250E">
      <w:r>
        <w:fldChar w:fldCharType="begin">
          <w:fldData xml:space="preserve">PEVuZE5vdGU+PENpdGUgQXV0aG9yWWVhcj0iMSI+PEF1dGhvcj5TZWxpbW92aWM8L0F1dGhvcj48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</w:fldData>
        </w:fldChar>
      </w:r>
      <w:r w:rsidRPr="005E2C61">
        <w:instrText xml:space="preserve"> ADDIN EN.CITE </w:instrText>
      </w:r>
      <w:r w:rsidRPr="005E2C61">
        <w:fldChar w:fldCharType="begin">
          <w:fldData xml:space="preserve">PEVuZE5vdGU+PENpdGUgQXV0aG9yWWVhcj0iMSI+PEF1dGhvcj5TZWxpbW92aWM8L0F1dGhvcj48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</w:fldData>
        </w:fldChar>
      </w:r>
      <w:r w:rsidRPr="005E2C61">
        <w:instrText xml:space="preserve"> ADDIN EN.CITE.DATA </w:instrText>
      </w:r>
      <w:r w:rsidRPr="005E2C61">
        <w:fldChar w:fldCharType="end"/>
      </w:r>
      <w:r>
        <w:fldChar w:fldCharType="separate"/>
      </w:r>
      <w:r>
        <w:rPr>
          <w:noProof/>
        </w:rPr>
        <w:t>Selimovic et al. (2018)</w:t>
      </w:r>
      <w:r>
        <w:fldChar w:fldCharType="end"/>
      </w:r>
      <w:r>
        <w:t xml:space="preserve"> provided details of the FIREX laboratory experiment</w:t>
      </w:r>
      <w:r w:rsidR="00DE5330">
        <w:t>,</w:t>
      </w:r>
      <w:r>
        <w:t xml:space="preserve"> </w:t>
      </w:r>
      <w:r w:rsidR="00DE5330">
        <w:t xml:space="preserve">including </w:t>
      </w:r>
      <w:r w:rsidR="00A866E2">
        <w:t xml:space="preserve">the </w:t>
      </w:r>
      <w:r>
        <w:t>fuels burned.  The fire sample</w:t>
      </w:r>
      <w:r w:rsidR="00A866E2">
        <w:t>s</w:t>
      </w:r>
      <w:r>
        <w:t xml:space="preserve"> </w:t>
      </w:r>
      <w:proofErr w:type="spellStart"/>
      <w:r w:rsidR="00A866E2">
        <w:t>ana</w:t>
      </w:r>
      <w:r w:rsidR="00EB6D9C">
        <w:t>l</w:t>
      </w:r>
      <w:r w:rsidR="00A866E2">
        <w:t>yzed</w:t>
      </w:r>
      <w:proofErr w:type="spellEnd"/>
      <w:r w:rsidR="00A866E2">
        <w:t xml:space="preserve"> </w:t>
      </w:r>
      <w:r>
        <w:t>in this work are listed in Table 1.  Composite fires were constructed to recreate the relevant ecosystem, including fuel components such as duff, litter, wood debris (e.g., twigs),</w:t>
      </w:r>
      <w:r w:rsidR="00D941B4">
        <w:t xml:space="preserve"> and</w:t>
      </w:r>
      <w:r>
        <w:t xml:space="preserve"> canopy; these fires are listed as the ecosystem without further designation (e.g., Engelmann spruce).  Individual fuel components were also burned separately, </w:t>
      </w:r>
      <w:r w:rsidR="00DE5330">
        <w:t xml:space="preserve">as </w:t>
      </w:r>
      <w:r>
        <w:t>noted in Table 1 (e.g., Eng</w:t>
      </w:r>
      <w:r w:rsidR="00F832BA">
        <w:t>e</w:t>
      </w:r>
      <w:r>
        <w:t xml:space="preserve">lmann spruce duff).  Also included in Table 1 are the reported modified combustion efficiencies (MCEs) </w:t>
      </w:r>
      <w:r>
        <w:fldChar w:fldCharType="begin">
          <w:fldData xml:space="preserve">PEVuZE5vdGU+PENpdGU+PEF1dGhvcj5TZWxpbW92aWM8L0F1dGhvcj48WWVhcj4yMDE4PC9ZZWFy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</w:fldData>
        </w:fldChar>
      </w:r>
      <w:r w:rsidRPr="005E2C61">
        <w:instrText xml:space="preserve"> ADDIN EN.CITE </w:instrText>
      </w:r>
      <w:r w:rsidRPr="005E2C61">
        <w:fldChar w:fldCharType="begin">
          <w:fldData xml:space="preserve">PEVuZE5vdGU+PENpdGU+PEF1dGhvcj5TZWxpbW92aWM8L0F1dGhvcj48WWVhcj4yMDE4PC9ZZWFy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</w:fldData>
        </w:fldChar>
      </w:r>
      <w:r w:rsidRPr="005E2C61">
        <w:instrText xml:space="preserve"> ADDIN EN.CITE.DATA </w:instrText>
      </w:r>
      <w:r w:rsidRPr="005E2C61">
        <w:fldChar w:fldCharType="end"/>
      </w:r>
      <w:r>
        <w:fldChar w:fldCharType="separate"/>
      </w:r>
      <w:r>
        <w:rPr>
          <w:noProof/>
        </w:rPr>
        <w:t>(Selimovic et al., 2018)</w:t>
      </w:r>
      <w:r>
        <w:fldChar w:fldCharType="end"/>
      </w:r>
      <w:r>
        <w:t xml:space="preserve">, defined as fire-integrated </w:t>
      </w:r>
      <w:r w:rsidRPr="000226FC">
        <w:t>Δ</w:t>
      </w:r>
      <w:r>
        <w:t>CO</w:t>
      </w:r>
      <w:r w:rsidRPr="000226FC">
        <w:rPr>
          <w:vertAlign w:val="subscript"/>
        </w:rPr>
        <w:t>2</w:t>
      </w:r>
      <w:r>
        <w:t>/(</w:t>
      </w:r>
      <w:r w:rsidRPr="000226FC">
        <w:t>Δ</w:t>
      </w:r>
      <w:r>
        <w:t>CO</w:t>
      </w:r>
      <w:r w:rsidRPr="000226FC">
        <w:rPr>
          <w:vertAlign w:val="subscript"/>
        </w:rPr>
        <w:t>2</w:t>
      </w:r>
      <w:r>
        <w:t xml:space="preserve"> + </w:t>
      </w:r>
      <w:r w:rsidRPr="000226FC">
        <w:t>Δ</w:t>
      </w:r>
      <w:r>
        <w:t xml:space="preserve">CO), where </w:t>
      </w:r>
      <w:r w:rsidRPr="000226FC">
        <w:t>Δ</w:t>
      </w:r>
      <w:r>
        <w:t xml:space="preserve"> indicates background-corrected mixing ratios </w:t>
      </w:r>
      <w:r>
        <w:fldChar w:fldCharType="begin"/>
      </w:r>
      <w:r>
        <w:instrText xml:space="preserve"> ADDIN EN.CITE &lt;EndNote&gt;&lt;Cite&gt;&lt;Author&gt;Yokelson&lt;/Author&gt;&lt;Year&gt;1996&lt;/Year&gt;&lt;RecNum&gt;393&lt;/RecNum&gt;&lt;DisplayText&gt;(Yokelson et al., 1996)&lt;/DisplayText&gt;&lt;record&gt;&lt;rec-number&gt;393&lt;/rec-number&gt;&lt;foreign-keys&gt;&lt;key app="EN" db-id="atdwfxer1xrwa9ew92sxsr2lsdszwv2tz299" timestamp="1393444717"&gt;393&lt;/key&gt;&lt;/foreign-keys&gt;&lt;ref-type name="Journal Article"&gt;17&lt;/ref-type&gt;&lt;contributors&gt;&lt;authors&gt;&lt;author&gt;Yokelson, R. J.&lt;/author&gt;&lt;author&gt;Griffith, D. W. T.&lt;/author&gt;&lt;author&gt;Ward, D. E.&lt;/author&gt;&lt;/authors&gt;&lt;/contributors&gt;&lt;auth-address&gt;Yokelson, RJ&amp;#xD;Univ Montana, Dept Chem, Missoula, Mt 59812 USA&amp;#xD;Univ Wollongong, Dept Chem, Wollongong, Nsw 2522, Australia&amp;#xD;Us Forest Serv, Usda, Intermt Res Stn, Missoula, Mt 59807 USA&lt;/auth-address&gt;&lt;titles&gt;&lt;title&gt;Open-path Fourier transform infrared studies of large-scale laboratory biomass fires&lt;/title&gt;&lt;secondary-title&gt;Journal of Geophysical Research-Atmospheres&lt;/secondary-title&gt;&lt;alt-title&gt;J Geophys Res-Atmos&amp;#xD;J Geophys Res-Atmos&lt;/alt-title&gt;&lt;/titles&gt;&lt;periodical&gt;&lt;full-title&gt;Journal of Geophysical Research-Atmospheres&lt;/full-title&gt;&lt;abbr-1&gt;J. Geophys. Res. Atmos.&lt;/abbr-1&gt;&lt;/periodical&gt;&lt;pages&gt;21067-21080&lt;/pages&gt;&lt;volume&gt;101&lt;/volume&gt;&lt;number&gt;D15&lt;/number&gt;&lt;keywords&gt;&lt;keyword&gt;dry season&lt;/keyword&gt;&lt;keyword&gt;trace gases&lt;/keyword&gt;&lt;keyword&gt;emissions&lt;/keyword&gt;&lt;keyword&gt;combustion&lt;/keyword&gt;&lt;keyword&gt;pyrolysis&lt;/keyword&gt;&lt;keyword&gt;brazil&lt;/keyword&gt;&lt;keyword&gt;wood&lt;/keyword&gt;&lt;keyword&gt;tropics&lt;/keyword&gt;&lt;keyword&gt;savanna&lt;/keyword&gt;&lt;keyword&gt;impact&lt;/keyword&gt;&lt;/keywords&gt;&lt;dates&gt;&lt;year&gt;1996&lt;/year&gt;&lt;pub-dates&gt;&lt;date&gt;Sep 20&lt;/date&gt;&lt;/pub-dates&gt;&lt;/dates&gt;&lt;isbn&gt;2169-897X&lt;/isbn&gt;&lt;accession-num&gt;WOS:A1996VJ67700014&lt;/accession-num&gt;&lt;urls&gt;&lt;related-urls&gt;&lt;url&gt;&amp;lt;Go to ISI&amp;gt;://WOS:A1996VJ67700014&lt;/url&gt;&lt;/related-urls&gt;&lt;/urls&gt;&lt;language&gt;English&lt;/language&gt;&lt;/record&gt;&lt;/Cite&gt;&lt;/EndNote&gt;</w:instrText>
      </w:r>
      <w:r>
        <w:fldChar w:fldCharType="separate"/>
      </w:r>
      <w:r>
        <w:rPr>
          <w:noProof/>
        </w:rPr>
        <w:t>(Yokelson et al., 1996)</w:t>
      </w:r>
      <w:r>
        <w:fldChar w:fldCharType="end"/>
      </w:r>
      <w:r>
        <w:t xml:space="preserve">.  MCE provides a measure of the relative contributions of flaming and </w:t>
      </w:r>
      <w:proofErr w:type="spellStart"/>
      <w:r>
        <w:t>smoldering</w:t>
      </w:r>
      <w:proofErr w:type="spellEnd"/>
      <w:r>
        <w:t xml:space="preserve"> combustion, with values approaching 1 indicative of predominantly flaming combustion, values ~0.8 predominantly </w:t>
      </w:r>
      <w:proofErr w:type="spellStart"/>
      <w:r>
        <w:t>smoldering</w:t>
      </w:r>
      <w:proofErr w:type="spellEnd"/>
      <w:r>
        <w:t xml:space="preserve">, and 0.9 an even mix of both flaming and </w:t>
      </w:r>
      <w:proofErr w:type="spellStart"/>
      <w:r>
        <w:t>smoldering</w:t>
      </w:r>
      <w:proofErr w:type="spellEnd"/>
      <w:r>
        <w:t xml:space="preserve"> </w:t>
      </w:r>
      <w:r>
        <w:fldChar w:fldCharType="begin">
          <w:fldData xml:space="preserve">PEVuZE5vdGU+PENpdGU+PEF1dGhvcj5Ba2FnaTwvQXV0aG9yPjxZZWFyPjIwMTE8L1llYXI+PFJl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=
</w:fldData>
        </w:fldChar>
      </w:r>
      <w:r>
        <w:instrText xml:space="preserve"> ADDIN EN.CITE </w:instrText>
      </w:r>
      <w:r>
        <w:fldChar w:fldCharType="begin">
          <w:fldData xml:space="preserve">PEVuZE5vdGU+PENpdGU+PEF1dGhvcj5Ba2FnaTwvQXV0aG9yPjxZZWFyPjIwMTE8L1llYXI+PFJl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=
</w:fldData>
        </w:fldChar>
      </w:r>
      <w:r>
        <w:instrText xml:space="preserve"> ADDIN EN.CITE.DATA </w:instrText>
      </w:r>
      <w:r>
        <w:fldChar w:fldCharType="end"/>
      </w:r>
      <w:r>
        <w:fldChar w:fldCharType="separate"/>
      </w:r>
      <w:r>
        <w:rPr>
          <w:noProof/>
        </w:rPr>
        <w:t>(Akagi et al., 2011)</w:t>
      </w:r>
      <w:r>
        <w:fldChar w:fldCharType="end"/>
      </w:r>
      <w:r>
        <w:t xml:space="preserve">.  </w:t>
      </w:r>
    </w:p>
    <w:p w14:paraId="736B7DC6" w14:textId="4510F28C" w:rsidR="0049250E" w:rsidRDefault="0049250E" w:rsidP="0049250E">
      <w:r>
        <w:t xml:space="preserve">The FSL has been described in detail </w:t>
      </w:r>
      <w:r w:rsidR="005A42AC">
        <w:t>by</w:t>
      </w:r>
      <w:r w:rsidR="00DE3FD3">
        <w:t xml:space="preserve"> </w:t>
      </w:r>
      <w:r>
        <w:fldChar w:fldCharType="begin">
          <w:fldData xml:space="preserve">PEVuZE5vdGU+PENpdGUgQXV0aG9yWWVhcj0iMSI+PEF1dGhvcj5DaHJpc3RpYW48L0F1dGhvcj48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</w:fldData>
        </w:fldChar>
      </w:r>
      <w:r w:rsidR="00DE3FD3">
        <w:instrText xml:space="preserve"> ADDIN EN.CITE </w:instrText>
      </w:r>
      <w:r w:rsidR="00DE3FD3">
        <w:fldChar w:fldCharType="begin">
          <w:fldData xml:space="preserve">PEVuZE5vdGU+PENpdGUgQXV0aG9yWWVhcj0iMSI+PEF1dGhvcj5DaHJpc3RpYW48L0F1dGhvcj48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</w:fldData>
        </w:fldChar>
      </w:r>
      <w:r w:rsidR="00DE3FD3">
        <w:instrText xml:space="preserve"> ADDIN EN.CITE.DATA </w:instrText>
      </w:r>
      <w:r w:rsidR="00DE3FD3">
        <w:fldChar w:fldCharType="end"/>
      </w:r>
      <w:r>
        <w:fldChar w:fldCharType="separate"/>
      </w:r>
      <w:r w:rsidR="00DE3FD3">
        <w:rPr>
          <w:noProof/>
        </w:rPr>
        <w:t>Christian et al. (2004)</w:t>
      </w:r>
      <w:r>
        <w:fldChar w:fldCharType="end"/>
      </w:r>
      <w:r>
        <w:t>.  Briefly, fires were burned beneath a 1.6</w:t>
      </w:r>
      <w:r w:rsidR="00744FD8">
        <w:t xml:space="preserve"> </w:t>
      </w:r>
      <w:r>
        <w:t xml:space="preserve">m diameter stack with an inverted funnel located above the fuel bed.  The combustion chamber is pressurized and vented through the top of </w:t>
      </w:r>
      <w:r>
        <w:lastRenderedPageBreak/>
        <w:t>the stack to completely entrain the smoke and carry it to the measurement platform 17</w:t>
      </w:r>
      <w:r w:rsidR="003975A9">
        <w:t xml:space="preserve"> </w:t>
      </w:r>
      <w:r>
        <w:t xml:space="preserve">m above the floor.  Previous measurements have shown the smoke to be well mixed at platform height </w:t>
      </w:r>
      <w:r>
        <w:fldChar w:fldCharType="begin">
          <w:fldData xml:space="preserve">PEVuZE5vdGU+PENpdGU+PEF1dGhvcj5DaHJpc3RpYW48L0F1dGhvcj48WWVhcj4yMDA0PC9ZZWFy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=
</w:fldData>
        </w:fldChar>
      </w:r>
      <w:r>
        <w:instrText xml:space="preserve"> ADDIN EN.CITE </w:instrText>
      </w:r>
      <w:r>
        <w:fldChar w:fldCharType="begin">
          <w:fldData xml:space="preserve">PEVuZE5vdGU+PENpdGU+PEF1dGhvcj5DaHJpc3RpYW48L0F1dGhvcj48WWVhcj4yMDA0PC9ZZWFy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=
</w:fldData>
        </w:fldChar>
      </w:r>
      <w:r>
        <w:instrText xml:space="preserve"> ADDIN EN.CITE.DATA </w:instrText>
      </w:r>
      <w:r>
        <w:fldChar w:fldCharType="end"/>
      </w:r>
      <w:r>
        <w:fldChar w:fldCharType="separate"/>
      </w:r>
      <w:r>
        <w:rPr>
          <w:noProof/>
        </w:rPr>
        <w:t>(Christian et al., 2004)</w:t>
      </w:r>
      <w:r>
        <w:fldChar w:fldCharType="end"/>
      </w:r>
      <w:r>
        <w:t>.  To collect filter samples, a passivated</w:t>
      </w:r>
      <w:r w:rsidR="00A866E2">
        <w:t xml:space="preserve"> (</w:t>
      </w:r>
      <w:proofErr w:type="spellStart"/>
      <w:r w:rsidR="00A866E2">
        <w:t>Inertium</w:t>
      </w:r>
      <w:proofErr w:type="spellEnd"/>
      <w:r w:rsidR="00A866E2">
        <w:t>®</w:t>
      </w:r>
      <w:r w:rsidR="007A2134">
        <w:t>, AMCX, PA</w:t>
      </w:r>
      <w:r w:rsidR="00A866E2">
        <w:t>)</w:t>
      </w:r>
      <w:r>
        <w:t xml:space="preserve"> stainless steel tube (</w:t>
      </w:r>
      <w:r w:rsidR="00EB6D9C">
        <w:t>1.27 cm</w:t>
      </w:r>
      <w:r>
        <w:t xml:space="preserve"> </w:t>
      </w:r>
      <w:proofErr w:type="spellStart"/>
      <w:r>
        <w:t>o.d</w:t>
      </w:r>
      <w:proofErr w:type="spellEnd"/>
      <w:r>
        <w:t xml:space="preserve">., </w:t>
      </w:r>
      <w:r w:rsidR="00EB6D9C">
        <w:t>20.3 cm</w:t>
      </w:r>
      <w:r>
        <w:t xml:space="preserve"> long) was passed through the stack wall and into the well-mixed smoke.  At the outlet of the tube, one PTFE and one SPE filter were placed in series within a single 47</w:t>
      </w:r>
      <w:r w:rsidR="004372BB">
        <w:t xml:space="preserve"> </w:t>
      </w:r>
      <w:r>
        <w:t>mm Teflon filter holder such that the PTFE filter was contacted</w:t>
      </w:r>
      <w:r w:rsidR="00A866E2">
        <w:t xml:space="preserve"> first</w:t>
      </w:r>
      <w:r>
        <w:t xml:space="preserve"> by the sample stream.</w:t>
      </w:r>
      <w:r w:rsidR="00B257C4">
        <w:t xml:space="preserve"> </w:t>
      </w:r>
      <w:r>
        <w:t xml:space="preserve"> The SPE filters (47</w:t>
      </w:r>
      <w:r w:rsidR="00744FD8">
        <w:t xml:space="preserve"> </w:t>
      </w:r>
      <w:r>
        <w:t xml:space="preserve">mm </w:t>
      </w:r>
      <w:proofErr w:type="spellStart"/>
      <w:r>
        <w:t>Empore</w:t>
      </w:r>
      <w:proofErr w:type="spellEnd"/>
      <w:r>
        <w:t xml:space="preserve"> C18 bonded silica, 3M) were pre-cleaned prior to the campaign in a B</w:t>
      </w:r>
      <w:r w:rsidRPr="00662B4F">
        <w:t>ü</w:t>
      </w:r>
      <w:r>
        <w:t xml:space="preserve">chner funnel with </w:t>
      </w:r>
      <w:r w:rsidRPr="00662B4F">
        <w:t xml:space="preserve">2 </w:t>
      </w:r>
      <w:r w:rsidRPr="00662B4F">
        <w:rPr>
          <w:rFonts w:eastAsia="MS Gothic"/>
          <w:color w:val="000000"/>
        </w:rPr>
        <w:t xml:space="preserve">× </w:t>
      </w:r>
      <w:r w:rsidRPr="00662B4F">
        <w:t>5</w:t>
      </w:r>
      <w:r w:rsidR="00744FD8">
        <w:t xml:space="preserve"> </w:t>
      </w:r>
      <w:r w:rsidRPr="00662B4F">
        <w:t>mL</w:t>
      </w:r>
      <w:r>
        <w:t xml:space="preserve"> washes of acetone followed by methanol </w:t>
      </w:r>
      <w:r>
        <w:fldChar w:fldCharType="begin">
          <w:fldData xml:space="preserve">PEVuZE5vdGU+PENpdGU+PEF1dGhvcj5Ub2xsYmFjazwvQXV0aG9yPjxZZWFyPjIwMDY8L1llYXI+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</w:fldData>
        </w:fldChar>
      </w:r>
      <w:r w:rsidRPr="005E2C61">
        <w:instrText xml:space="preserve"> ADDIN EN.CITE </w:instrText>
      </w:r>
      <w:r w:rsidRPr="005E2C61">
        <w:fldChar w:fldCharType="begin">
          <w:fldData xml:space="preserve">PEVuZE5vdGU+PENpdGU+PEF1dGhvcj5Ub2xsYmFjazwvQXV0aG9yPjxZZWFyPjIwMDY8L1llYXI+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</w:fldData>
        </w:fldChar>
      </w:r>
      <w:r w:rsidRPr="005E2C61">
        <w:instrText xml:space="preserve"> ADDIN EN.CITE.DATA </w:instrText>
      </w:r>
      <w:r w:rsidRPr="005E2C61">
        <w:fldChar w:fldCharType="end"/>
      </w:r>
      <w:r>
        <w:fldChar w:fldCharType="separate"/>
      </w:r>
      <w:r>
        <w:rPr>
          <w:noProof/>
        </w:rPr>
        <w:t>(Tollback et al., 2006)</w:t>
      </w:r>
      <w:r>
        <w:fldChar w:fldCharType="end"/>
      </w:r>
      <w:r w:rsidR="00DE3FD3">
        <w:t>.  The PTFE filters (47</w:t>
      </w:r>
      <w:r w:rsidR="003975A9">
        <w:t xml:space="preserve"> </w:t>
      </w:r>
      <w:r w:rsidR="00DE3FD3">
        <w:t xml:space="preserve">mm, 1.2 </w:t>
      </w:r>
      <w:proofErr w:type="spellStart"/>
      <w:r w:rsidR="00DE3FD3" w:rsidRPr="00DE3FD3">
        <w:t>μ</w:t>
      </w:r>
      <w:r>
        <w:t>m</w:t>
      </w:r>
      <w:proofErr w:type="spellEnd"/>
      <w:r>
        <w:t xml:space="preserve"> pore size, Cole-</w:t>
      </w:r>
      <w:proofErr w:type="spellStart"/>
      <w:r>
        <w:t>Parmer</w:t>
      </w:r>
      <w:proofErr w:type="spellEnd"/>
      <w:r>
        <w:t xml:space="preserve">) were used without </w:t>
      </w:r>
      <w:proofErr w:type="spellStart"/>
      <w:r>
        <w:t>pretreatment</w:t>
      </w:r>
      <w:proofErr w:type="spellEnd"/>
      <w:r>
        <w:t xml:space="preserve">.  Smoke was pulled through the filters at 10 LPM for the duration of each fire (7-41 min).  Samples were collected from </w:t>
      </w:r>
      <w:r w:rsidRPr="003D19E4">
        <w:t>18</w:t>
      </w:r>
      <w:r>
        <w:t xml:space="preserve"> fires that burned a range of fuel types (Table 1).  Three background samples were also collected from the stack over </w:t>
      </w:r>
      <w:r w:rsidRPr="00185242">
        <w:t>30-40 min</w:t>
      </w:r>
      <w:r>
        <w:t xml:space="preserve">, in addition to two blanks for each filter type.  Samples were stored in foil packets in a freezer until extraction approximately 3 months following collection.  </w:t>
      </w:r>
    </w:p>
    <w:p w14:paraId="7DC4FDAD" w14:textId="77777777" w:rsidR="00C82F79" w:rsidRDefault="0049250E" w:rsidP="00C82F79">
      <w:pPr>
        <w:pStyle w:val="Heading2"/>
      </w:pPr>
      <w:r>
        <w:t>2</w:t>
      </w:r>
      <w:r w:rsidR="00670F05">
        <w:t>.2</w:t>
      </w:r>
      <w:r w:rsidR="00C82F79">
        <w:t xml:space="preserve"> </w:t>
      </w:r>
      <w:r w:rsidRPr="001B2C0E">
        <w:t xml:space="preserve">Sample Extraction </w:t>
      </w:r>
      <w:r>
        <w:t>and</w:t>
      </w:r>
      <w:r w:rsidRPr="001B2C0E">
        <w:t xml:space="preserve"> Analysis</w:t>
      </w:r>
    </w:p>
    <w:p w14:paraId="0944D3A8" w14:textId="6F4E09E0" w:rsidR="0049250E" w:rsidRDefault="0049250E" w:rsidP="0049250E">
      <w:r>
        <w:t>SPE and PTFE filters were identically extracted at the Environmental and Molecular Sciences Laboratory of Pacific Northwest National Laboratory.  The filters were</w:t>
      </w:r>
      <w:r w:rsidR="0031019E">
        <w:t xml:space="preserve"> inserted in</w:t>
      </w:r>
      <w:r w:rsidR="00201B06">
        <w:t>to</w:t>
      </w:r>
      <w:r w:rsidR="0031019E">
        <w:t xml:space="preserve"> glass vials and</w:t>
      </w:r>
      <w:r>
        <w:t xml:space="preserve"> ext</w:t>
      </w:r>
      <w:r w:rsidR="00DE3FD3">
        <w:t>racted in 7 mL of methanol (HPLC</w:t>
      </w:r>
      <w:r>
        <w:t xml:space="preserve"> gr</w:t>
      </w:r>
      <w:r w:rsidR="00201B06">
        <w:t>ade) under sonication for 1 h</w:t>
      </w:r>
      <w:r>
        <w:t xml:space="preserve">.  The extracts were </w:t>
      </w:r>
      <w:r w:rsidR="005A42AC">
        <w:t>transferred to</w:t>
      </w:r>
      <w:r>
        <w:t xml:space="preserve"> new vials then dried under </w:t>
      </w:r>
      <w:r w:rsidR="0031019E">
        <w:t xml:space="preserve">ultra-pure </w:t>
      </w:r>
      <w:r>
        <w:t xml:space="preserve">nitrogen.  The dried extracts were reconstituted in 1.2 mL of methanol, followed by centrifugation at 6500 </w:t>
      </w:r>
      <w:proofErr w:type="spellStart"/>
      <w:r>
        <w:t>rcf</w:t>
      </w:r>
      <w:proofErr w:type="spellEnd"/>
      <w:r>
        <w:t xml:space="preserve"> for 5 min to separate the SPE-filter residue</w:t>
      </w:r>
      <w:r w:rsidR="00F30E00">
        <w:t>;</w:t>
      </w:r>
      <w:r>
        <w:t xml:space="preserve"> 0.7 mL of each extract was allocated for </w:t>
      </w:r>
      <w:bookmarkStart w:id="0" w:name="OLE_LINK3"/>
      <w:bookmarkStart w:id="1" w:name="OLE_LINK4"/>
      <w:r>
        <w:t>GC</w:t>
      </w:r>
      <w:r w:rsidRPr="00FF5AFF">
        <w:rPr>
          <w:rFonts w:ascii="MS Gothic" w:eastAsia="MS Gothic"/>
          <w:color w:val="000000"/>
        </w:rPr>
        <w:t>×</w:t>
      </w:r>
      <w:r>
        <w:t xml:space="preserve">GC-TOFMS </w:t>
      </w:r>
      <w:bookmarkEnd w:id="0"/>
      <w:bookmarkEnd w:id="1"/>
      <w:r>
        <w:t>analysis.  These aliquots were stored</w:t>
      </w:r>
      <w:r w:rsidR="00F30E00">
        <w:t xml:space="preserve"> at -80 </w:t>
      </w:r>
      <w:r w:rsidR="00F30E00" w:rsidRPr="009A49E8">
        <w:t>°</w:t>
      </w:r>
      <w:r w:rsidR="00F30E00">
        <w:t>C for approximately one month followed by storage at -</w:t>
      </w:r>
      <w:r w:rsidR="00D941B4">
        <w:t>18</w:t>
      </w:r>
      <w:r w:rsidR="00F30E00">
        <w:t xml:space="preserve"> </w:t>
      </w:r>
      <w:r w:rsidR="00F30E00" w:rsidRPr="009A49E8">
        <w:t>°</w:t>
      </w:r>
      <w:r w:rsidR="00F30E00">
        <w:t>C for up to 1.5 weeks</w:t>
      </w:r>
      <w:r w:rsidR="001B1367">
        <w:t xml:space="preserve"> </w:t>
      </w:r>
      <w:r>
        <w:t>until derivatization</w:t>
      </w:r>
      <w:r w:rsidR="008F39D0">
        <w:t xml:space="preserve"> and analysis was completed</w:t>
      </w:r>
      <w:r>
        <w:t xml:space="preserve"> </w:t>
      </w:r>
      <w:r w:rsidR="00EB6D9C">
        <w:t>at University of California-Riverside</w:t>
      </w:r>
      <w:r w:rsidR="0031019E">
        <w:t>.</w:t>
      </w:r>
      <w:r>
        <w:t xml:space="preserve"> For derivatization, each aliquot was dried completely under nitrogen</w:t>
      </w:r>
      <w:r w:rsidR="00EE23AA">
        <w:t xml:space="preserve"> to avoid reaction between the solvent and derivatizing agent</w:t>
      </w:r>
      <w:r>
        <w:t xml:space="preserve">.  </w:t>
      </w:r>
      <w:proofErr w:type="spellStart"/>
      <w:r>
        <w:t>Trimethylsilylation</w:t>
      </w:r>
      <w:proofErr w:type="spellEnd"/>
      <w:r>
        <w:t xml:space="preserve"> derivatization was achieved by adding 100 </w:t>
      </w:r>
      <w:bookmarkStart w:id="2" w:name="OLE_LINK1"/>
      <w:bookmarkStart w:id="3" w:name="OLE_LINK2"/>
      <w:bookmarkStart w:id="4" w:name="OLE_LINK5"/>
      <w:bookmarkStart w:id="5" w:name="OLE_LINK6"/>
      <w:proofErr w:type="spellStart"/>
      <w:r w:rsidRPr="009A49E8">
        <w:t>μ</w:t>
      </w:r>
      <w:bookmarkEnd w:id="2"/>
      <w:bookmarkEnd w:id="3"/>
      <w:r>
        <w:t>L</w:t>
      </w:r>
      <w:bookmarkEnd w:id="4"/>
      <w:bookmarkEnd w:id="5"/>
      <w:proofErr w:type="spellEnd"/>
      <w:r>
        <w:t xml:space="preserve"> of BSTFA (</w:t>
      </w:r>
      <w:r w:rsidRPr="00812D98">
        <w:t>N,O-Bis(trimethylsilyl)</w:t>
      </w:r>
      <w:r>
        <w:t xml:space="preserve"> </w:t>
      </w:r>
      <w:r w:rsidRPr="00812D98">
        <w:t>trifluoroacetamide</w:t>
      </w:r>
      <w:r>
        <w:t xml:space="preserve">) and 50 </w:t>
      </w:r>
      <w:proofErr w:type="spellStart"/>
      <w:r w:rsidRPr="009A49E8">
        <w:t>μ</w:t>
      </w:r>
      <w:r>
        <w:t>L</w:t>
      </w:r>
      <w:proofErr w:type="spellEnd"/>
      <w:r>
        <w:t xml:space="preserve"> of anhydrous pyridine to each residue followed by heating at 70 </w:t>
      </w:r>
      <w:r w:rsidRPr="009A49E8">
        <w:t>°</w:t>
      </w:r>
      <w:r>
        <w:t>C und</w:t>
      </w:r>
      <w:r w:rsidR="00860E54">
        <w:t>er mixing at 1200 rpm for 1 h</w:t>
      </w:r>
      <w:r>
        <w:t xml:space="preserve">.  </w:t>
      </w:r>
      <w:r w:rsidR="009634C4" w:rsidRPr="00A85E0E">
        <w:t xml:space="preserve">During incubation, faulty vial caps caused volatilization losses (~10-33%) for a few samples; affected samples are listed in Table S1.  </w:t>
      </w:r>
      <w:r w:rsidR="00EE23AA">
        <w:t>It is</w:t>
      </w:r>
      <w:r w:rsidR="009634C4" w:rsidRPr="00A85E0E">
        <w:t xml:space="preserve"> assume</w:t>
      </w:r>
      <w:r w:rsidR="00EE23AA">
        <w:t>d</w:t>
      </w:r>
      <w:r w:rsidR="009634C4" w:rsidRPr="00A85E0E">
        <w:t xml:space="preserve"> that only derivatization agent evaporated</w:t>
      </w:r>
      <w:r w:rsidR="00B257C4">
        <w:t>,</w:t>
      </w:r>
      <w:r w:rsidR="009634C4" w:rsidRPr="00A85E0E">
        <w:t xml:space="preserve"> resulting in more concentrated samples.  The data for impacted samples were scaled according to the estimated volume loss</w:t>
      </w:r>
      <w:r w:rsidR="00F64896" w:rsidRPr="00A85E0E">
        <w:t xml:space="preserve"> (Table S1)</w:t>
      </w:r>
      <w:r w:rsidR="009634C4" w:rsidRPr="00A85E0E">
        <w:t>.</w:t>
      </w:r>
      <w:r w:rsidR="009634C4">
        <w:t xml:space="preserve">  </w:t>
      </w:r>
      <w:r w:rsidR="00F30E00">
        <w:t xml:space="preserve">All </w:t>
      </w:r>
      <w:r w:rsidR="00580B86">
        <w:t>samples</w:t>
      </w:r>
      <w:r>
        <w:t xml:space="preserve"> </w:t>
      </w:r>
      <w:r w:rsidR="00580B86">
        <w:t>were</w:t>
      </w:r>
      <w:r>
        <w:t xml:space="preserve"> </w:t>
      </w:r>
      <w:proofErr w:type="spellStart"/>
      <w:r w:rsidR="00F30E00">
        <w:t>analyzed</w:t>
      </w:r>
      <w:proofErr w:type="spellEnd"/>
      <w:r>
        <w:t xml:space="preserve"> within ~40 hours </w:t>
      </w:r>
      <w:r w:rsidR="00F30E00">
        <w:t xml:space="preserve">of </w:t>
      </w:r>
      <w:r>
        <w:t xml:space="preserve">derivatization. </w:t>
      </w:r>
    </w:p>
    <w:p w14:paraId="3078869C" w14:textId="140F33CC" w:rsidR="0049250E" w:rsidRDefault="0049250E" w:rsidP="0049250E">
      <w:r>
        <w:t xml:space="preserve">Derivatized extracts were </w:t>
      </w:r>
      <w:proofErr w:type="spellStart"/>
      <w:r>
        <w:t>analyzed</w:t>
      </w:r>
      <w:proofErr w:type="spellEnd"/>
      <w:r>
        <w:t xml:space="preserve"> on a Pegasus 4D </w:t>
      </w:r>
      <w:bookmarkStart w:id="6" w:name="OLE_LINK7"/>
      <w:bookmarkStart w:id="7" w:name="OLE_LINK8"/>
      <w:r>
        <w:t>GC</w:t>
      </w:r>
      <w:r w:rsidRPr="00FF5AFF">
        <w:rPr>
          <w:rFonts w:ascii="MS Gothic" w:eastAsia="MS Gothic"/>
          <w:color w:val="000000"/>
        </w:rPr>
        <w:t>×</w:t>
      </w:r>
      <w:r>
        <w:t>GC</w:t>
      </w:r>
      <w:bookmarkEnd w:id="6"/>
      <w:bookmarkEnd w:id="7"/>
      <w:r>
        <w:t>-TOFMS (</w:t>
      </w:r>
      <w:proofErr w:type="spellStart"/>
      <w:r>
        <w:t>Leco</w:t>
      </w:r>
      <w:proofErr w:type="spellEnd"/>
      <w:r>
        <w:t xml:space="preserve"> Corp., St. Joseph, MI) equipped with an autosampler (Agilent </w:t>
      </w:r>
      <w:r w:rsidRPr="008345FC">
        <w:t>7683</w:t>
      </w:r>
      <w:r>
        <w:t>).  1</w:t>
      </w:r>
      <w:r w:rsidRPr="009A49E8">
        <w:t xml:space="preserve"> </w:t>
      </w:r>
      <w:proofErr w:type="spellStart"/>
      <w:r w:rsidRPr="009A49E8">
        <w:t>μ</w:t>
      </w:r>
      <w:r>
        <w:t>L</w:t>
      </w:r>
      <w:proofErr w:type="spellEnd"/>
      <w:r>
        <w:t xml:space="preserve"> of each extract was injected in </w:t>
      </w:r>
      <w:proofErr w:type="spellStart"/>
      <w:r>
        <w:t>splitless</w:t>
      </w:r>
      <w:proofErr w:type="spellEnd"/>
      <w:r>
        <w:t xml:space="preserve"> mode at 250 </w:t>
      </w:r>
      <w:r w:rsidRPr="001A0A3A">
        <w:t>°</w:t>
      </w:r>
      <w:r>
        <w:t>C.  GC</w:t>
      </w:r>
      <w:r w:rsidRPr="00FF5AFF">
        <w:rPr>
          <w:rFonts w:ascii="MS Gothic" w:eastAsia="MS Gothic"/>
          <w:color w:val="000000"/>
        </w:rPr>
        <w:t>×</w:t>
      </w:r>
      <w:r>
        <w:t xml:space="preserve">GC separations were performed with reversed polarity, i.e., using a mid-polarity primary column </w:t>
      </w:r>
      <w:bookmarkStart w:id="8" w:name="OLE_LINK9"/>
      <w:bookmarkStart w:id="9" w:name="OLE_LINK10"/>
      <w:r>
        <w:t>(Rxi-17SilMS, 30</w:t>
      </w:r>
      <w:r w:rsidR="003975A9">
        <w:t xml:space="preserve"> </w:t>
      </w:r>
      <w:r>
        <w:t xml:space="preserve">m, </w:t>
      </w:r>
      <w:r w:rsidRPr="008345FC">
        <w:t>0.25</w:t>
      </w:r>
      <w:r w:rsidR="003975A9">
        <w:t xml:space="preserve"> </w:t>
      </w:r>
      <w:r w:rsidRPr="008345FC">
        <w:t xml:space="preserve">mm </w:t>
      </w:r>
      <w:proofErr w:type="spellStart"/>
      <w:r w:rsidRPr="008345FC">
        <w:t>i.d.</w:t>
      </w:r>
      <w:proofErr w:type="spellEnd"/>
      <w:r w:rsidRPr="008345FC">
        <w:t>, 0.25</w:t>
      </w:r>
      <w:r w:rsidR="003975A9">
        <w:t xml:space="preserve"> </w:t>
      </w:r>
      <w:r w:rsidRPr="008345FC">
        <w:t>mm</w:t>
      </w:r>
      <w:r>
        <w:t xml:space="preserve"> film thickness, </w:t>
      </w:r>
      <w:proofErr w:type="spellStart"/>
      <w:r>
        <w:t>Restek</w:t>
      </w:r>
      <w:proofErr w:type="spellEnd"/>
      <w:r>
        <w:t xml:space="preserve">, Bellefonte, PA) </w:t>
      </w:r>
      <w:bookmarkEnd w:id="8"/>
      <w:bookmarkEnd w:id="9"/>
      <w:r>
        <w:t xml:space="preserve">and a non-polar secondary column </w:t>
      </w:r>
      <w:r w:rsidRPr="008345FC">
        <w:t>(Rxi-1MS, 1.1</w:t>
      </w:r>
      <w:r w:rsidR="003975A9">
        <w:t xml:space="preserve"> </w:t>
      </w:r>
      <w:r w:rsidRPr="008345FC">
        <w:t>m, 0.15</w:t>
      </w:r>
      <w:r w:rsidR="003975A9">
        <w:t xml:space="preserve"> </w:t>
      </w:r>
      <w:r w:rsidRPr="008345FC">
        <w:t xml:space="preserve">mm </w:t>
      </w:r>
      <w:proofErr w:type="spellStart"/>
      <w:r w:rsidRPr="008345FC">
        <w:t>i.d.</w:t>
      </w:r>
      <w:proofErr w:type="spellEnd"/>
      <w:r w:rsidRPr="008345FC">
        <w:t>, 0.15</w:t>
      </w:r>
      <w:r w:rsidR="003975A9">
        <w:t xml:space="preserve"> </w:t>
      </w:r>
      <w:r w:rsidRPr="008345FC">
        <w:t xml:space="preserve">mm film thickness, </w:t>
      </w:r>
      <w:proofErr w:type="spellStart"/>
      <w:r w:rsidRPr="008345FC">
        <w:t>Restek</w:t>
      </w:r>
      <w:proofErr w:type="spellEnd"/>
      <w:r w:rsidRPr="008345FC">
        <w:t>, Bellefonte, PA).</w:t>
      </w:r>
      <w:r>
        <w:t xml:space="preserve">  The primary oven was held at an initial temperature of 50 </w:t>
      </w:r>
      <w:r w:rsidRPr="001A0A3A">
        <w:t>°</w:t>
      </w:r>
      <w:r>
        <w:t xml:space="preserve">C for 0.2 min, followed by a 3 </w:t>
      </w:r>
      <w:r w:rsidRPr="001A0A3A">
        <w:t>°</w:t>
      </w:r>
      <w:r>
        <w:t xml:space="preserve">C/min ramp to 305 </w:t>
      </w:r>
      <w:r w:rsidRPr="001A0A3A">
        <w:t>°</w:t>
      </w:r>
      <w:r>
        <w:t xml:space="preserve">C, with a final hold of 1 min.  The secondary oven (modulator) was held at +5 </w:t>
      </w:r>
      <w:r w:rsidRPr="001A0A3A">
        <w:t>°</w:t>
      </w:r>
      <w:r>
        <w:t xml:space="preserve">C (+25 </w:t>
      </w:r>
      <w:r w:rsidRPr="001A0A3A">
        <w:t>°</w:t>
      </w:r>
      <w:r>
        <w:t>C) relative to the primary oven.  The modulation period was 5</w:t>
      </w:r>
      <w:r w:rsidR="003975A9">
        <w:t xml:space="preserve"> </w:t>
      </w:r>
      <w:r>
        <w:t xml:space="preserve">s.  The transfer line was maintained at 250 </w:t>
      </w:r>
      <w:r w:rsidRPr="001A0A3A">
        <w:t>°</w:t>
      </w:r>
      <w:r>
        <w:t xml:space="preserve">C.  The ion source temperature was 225 </w:t>
      </w:r>
      <w:r w:rsidRPr="001A0A3A">
        <w:t>°</w:t>
      </w:r>
      <w:r>
        <w:t>C; the mass spectrometer acquired at 200 Hz.  A 450</w:t>
      </w:r>
      <w:r w:rsidR="00201B06">
        <w:t xml:space="preserve"> </w:t>
      </w:r>
      <w:r>
        <w:t xml:space="preserve">s solvent delay was used.  </w:t>
      </w:r>
    </w:p>
    <w:p w14:paraId="1AD0D974" w14:textId="77777777" w:rsidR="008E3110" w:rsidRDefault="008E3110" w:rsidP="0049250E">
      <w:pPr>
        <w:pStyle w:val="Heading2"/>
      </w:pPr>
      <w:r>
        <w:lastRenderedPageBreak/>
        <w:t>2</w:t>
      </w:r>
      <w:r w:rsidR="0049250E">
        <w:t>.3</w:t>
      </w:r>
      <w:r>
        <w:t xml:space="preserve"> </w:t>
      </w:r>
      <w:r w:rsidR="0049250E">
        <w:t>Data Analysis</w:t>
      </w:r>
    </w:p>
    <w:p w14:paraId="5932F541" w14:textId="76234290" w:rsidR="0049250E" w:rsidRDefault="0049250E" w:rsidP="0049250E">
      <w:r>
        <w:t>GC</w:t>
      </w:r>
      <w:r w:rsidRPr="00FF5AFF">
        <w:rPr>
          <w:rFonts w:ascii="MS Gothic" w:eastAsia="MS Gothic"/>
          <w:color w:val="000000"/>
        </w:rPr>
        <w:t>×</w:t>
      </w:r>
      <w:r>
        <w:t xml:space="preserve">GC-TOFMS </w:t>
      </w:r>
      <w:r w:rsidR="00580B86">
        <w:t xml:space="preserve">raw files </w:t>
      </w:r>
      <w:r>
        <w:t xml:space="preserve">were processed using </w:t>
      </w:r>
      <w:proofErr w:type="spellStart"/>
      <w:r>
        <w:t>Chromatof</w:t>
      </w:r>
      <w:proofErr w:type="spellEnd"/>
      <w:r>
        <w:t xml:space="preserve"> (</w:t>
      </w:r>
      <w:proofErr w:type="spellStart"/>
      <w:r>
        <w:t>Leco</w:t>
      </w:r>
      <w:proofErr w:type="spellEnd"/>
      <w:r>
        <w:t xml:space="preserve"> Corp., St. Joseph, MI). Background correction was performed separately on the PTFE and SPE filters.  Within each filter group, the maximum </w:t>
      </w:r>
      <w:r w:rsidR="001E04BD">
        <w:t xml:space="preserve">peak area </w:t>
      </w:r>
      <w:r>
        <w:t xml:space="preserve">of </w:t>
      </w:r>
      <w:r w:rsidR="001E04BD">
        <w:t>each</w:t>
      </w:r>
      <w:r>
        <w:t xml:space="preserve"> peak observed </w:t>
      </w:r>
      <w:r w:rsidR="001E04BD">
        <w:t>across the full set of corresponding</w:t>
      </w:r>
      <w:r>
        <w:t xml:space="preserve"> blank </w:t>
      </w:r>
      <w:r w:rsidR="001E04BD">
        <w:t>and</w:t>
      </w:r>
      <w:r>
        <w:t xml:space="preserve"> background sample</w:t>
      </w:r>
      <w:r w:rsidR="001E04BD">
        <w:t>s</w:t>
      </w:r>
      <w:r>
        <w:t xml:space="preserve"> was multiplied by 2 </w:t>
      </w:r>
      <w:r w:rsidR="008863C3">
        <w:t xml:space="preserve">to ensure that all </w:t>
      </w:r>
      <w:proofErr w:type="spellStart"/>
      <w:r w:rsidR="008F39D0">
        <w:t>arti</w:t>
      </w:r>
      <w:r w:rsidR="008863C3">
        <w:t>fact</w:t>
      </w:r>
      <w:proofErr w:type="spellEnd"/>
      <w:r w:rsidR="008863C3">
        <w:t xml:space="preserve"> peaks arising from the extraction and derivatization procedures w</w:t>
      </w:r>
      <w:r w:rsidR="00E157E3">
        <w:t>ould be</w:t>
      </w:r>
      <w:r w:rsidR="008863C3">
        <w:t xml:space="preserve"> entirely removed</w:t>
      </w:r>
      <w:r w:rsidR="001E04BD">
        <w:t xml:space="preserve">.  </w:t>
      </w:r>
      <w:r w:rsidR="00363E4C">
        <w:t>Those adjusted values</w:t>
      </w:r>
      <w:r w:rsidR="008863C3">
        <w:t xml:space="preserve"> w</w:t>
      </w:r>
      <w:r w:rsidR="00363E4C">
        <w:t>ere</w:t>
      </w:r>
      <w:r>
        <w:t xml:space="preserve"> subsequently used </w:t>
      </w:r>
      <w:r w:rsidR="00363E4C">
        <w:t>to</w:t>
      </w:r>
      <w:r>
        <w:t xml:space="preserve"> background correct</w:t>
      </w:r>
      <w:r w:rsidR="00363E4C">
        <w:t xml:space="preserve"> all </w:t>
      </w:r>
      <w:r w:rsidR="00E157E3">
        <w:t>associated</w:t>
      </w:r>
      <w:r w:rsidR="00363E4C">
        <w:t xml:space="preserve"> peaks in the</w:t>
      </w:r>
      <w:r>
        <w:t xml:space="preserve"> corresponding fire samples</w:t>
      </w:r>
      <w:r w:rsidR="00363E4C">
        <w:t>; only 16</w:t>
      </w:r>
      <w:r w:rsidR="00EE23AA">
        <w:t xml:space="preserve"> (PTFE)</w:t>
      </w:r>
      <w:r w:rsidR="00363E4C">
        <w:t xml:space="preserve"> and 32</w:t>
      </w:r>
      <w:r w:rsidR="00EE23AA">
        <w:t xml:space="preserve"> (SPE)</w:t>
      </w:r>
      <w:r w:rsidR="00363E4C">
        <w:t xml:space="preserve"> peaks </w:t>
      </w:r>
      <w:r w:rsidR="00EE23AA">
        <w:t xml:space="preserve">in the fire samples </w:t>
      </w:r>
      <w:r w:rsidR="00363E4C">
        <w:t>required background correction</w:t>
      </w:r>
      <w:r>
        <w:t xml:space="preserve">.  Data were retained for </w:t>
      </w:r>
      <w:r w:rsidR="005A42AC">
        <w:t xml:space="preserve">analyte </w:t>
      </w:r>
      <w:r>
        <w:t xml:space="preserve">peaks with </w:t>
      </w:r>
      <w:r w:rsidRPr="00D67E7E">
        <w:rPr>
          <w:i/>
        </w:rPr>
        <w:t>S/N</w:t>
      </w:r>
      <w:r>
        <w:t xml:space="preserve"> &gt; 200 and background-corrected peak area &gt;100,000 A.U.  To further avoid potentially spurious or insignificant peaks, any remaining compounds present in only one </w:t>
      </w:r>
      <w:r w:rsidR="001368A9">
        <w:t>sample (</w:t>
      </w:r>
      <w:r w:rsidR="008863C3">
        <w:t>PTFE or SPE</w:t>
      </w:r>
      <w:r w:rsidR="001368A9">
        <w:t>)</w:t>
      </w:r>
      <w:r>
        <w:t xml:space="preserve"> were omitted from further analysis unless its peak area accounted for &gt;0.1</w:t>
      </w:r>
      <w:r w:rsidR="00E157E3">
        <w:t xml:space="preserve"> </w:t>
      </w:r>
      <w:r>
        <w:t xml:space="preserve">% of the total peak area for that sample (out of ~1100 singly observed peaks, ~120 were retained).  </w:t>
      </w:r>
      <w:r w:rsidR="005441A8">
        <w:t xml:space="preserve">Peaks corresponding to standard compounds (see </w:t>
      </w:r>
      <w:r w:rsidR="00EE23AA">
        <w:t>S</w:t>
      </w:r>
      <w:r w:rsidR="005441A8">
        <w:t>ection</w:t>
      </w:r>
      <w:r w:rsidR="00EE23AA">
        <w:t xml:space="preserve"> 2.4</w:t>
      </w:r>
      <w:r w:rsidR="005441A8">
        <w:t xml:space="preserve">) were considered positively identified.  </w:t>
      </w:r>
      <w:r w:rsidR="008863C3">
        <w:t xml:space="preserve">For </w:t>
      </w:r>
      <w:r w:rsidR="008F39D0">
        <w:t>other peaks</w:t>
      </w:r>
      <w:r w:rsidR="008863C3">
        <w:t>, a</w:t>
      </w:r>
      <w:r>
        <w:t xml:space="preserve"> compound </w:t>
      </w:r>
      <w:r w:rsidR="009340D8">
        <w:t xml:space="preserve">name </w:t>
      </w:r>
      <w:r>
        <w:t xml:space="preserve">was </w:t>
      </w:r>
      <w:r w:rsidR="009340D8">
        <w:t>assigned and considered</w:t>
      </w:r>
      <w:r>
        <w:t xml:space="preserve"> tentatively identified if the match similarity with the NIST library hit was &gt;800 in any sample that contained that peak and the identified structure was consistent with the derivatization approach used here (i.e., contained trimethylsilyl groups where applicable). </w:t>
      </w:r>
      <w:r w:rsidR="00A26204">
        <w:t xml:space="preserve"> </w:t>
      </w:r>
      <w:r w:rsidR="00A26204">
        <w:fldChar w:fldCharType="begin"/>
      </w:r>
      <w:r w:rsidR="00A26204">
        <w:instrText xml:space="preserve"> ADDIN EN.CITE &lt;EndNote&gt;&lt;Cite AuthorYear="1"&gt;&lt;Author&gt;Worton&lt;/Author&gt;&lt;Year&gt;2017&lt;/Year&gt;&lt;RecNum&gt;769&lt;/RecNum&gt;&lt;DisplayText&gt;Worton et al. (2017)&lt;/DisplayText&gt;&lt;record&gt;&lt;rec-number&gt;769&lt;/rec-number&gt;&lt;foreign-keys&gt;&lt;key app="EN" db-id="atdwfxer1xrwa9ew92sxsr2lsdszwv2tz299" timestamp="1499098171"&gt;769&lt;/key&gt;&lt;/foreign-keys&gt;&lt;ref-type name="Journal Article"&gt;17&lt;/ref-type&gt;&lt;contributors&gt;&lt;authors&gt;&lt;author&gt;Worton, David R.&lt;/author&gt;&lt;author&gt;Decker, Monika&lt;/author&gt;&lt;author&gt;Isaacman-VanWertz, Gabriel&lt;/author&gt;&lt;author&gt;Chan, Arthur W. H.&lt;/author&gt;&lt;author&gt;Wilson, Kevin R.&lt;/author&gt;&lt;author&gt;Goldstein, Allen H.&lt;/author&gt;&lt;/authors&gt;&lt;/contributors&gt;&lt;titles&gt;&lt;title&gt;Improved molecular level identification of organic compounds using comprehensive two-dimensional chromatography, dual ionization energies and high resolution mass spectrometry&lt;/title&gt;&lt;secondary-title&gt;Analyst&lt;/secondary-title&gt;&lt;/titles&gt;&lt;periodical&gt;&lt;full-title&gt;Analyst&lt;/full-title&gt;&lt;abbr-1&gt;Analyst&lt;/abbr-1&gt;&lt;/periodical&gt;&lt;pages&gt;2395-2403&lt;/pages&gt;&lt;volume&gt;142&lt;/volume&gt;&lt;number&gt;13&lt;/number&gt;&lt;dates&gt;&lt;year&gt;2017&lt;/year&gt;&lt;/dates&gt;&lt;publisher&gt;The Royal Society of Chemistry&lt;/publisher&gt;&lt;isbn&gt;0003-2654&lt;/isbn&gt;&lt;work-type&gt;10.1039/C7AN00625J&lt;/work-type&gt;&lt;urls&gt;&lt;related-urls&gt;&lt;url&gt;http://dx.doi.org/10.1039/C7AN00625J&lt;/url&gt;&lt;url&gt;http://pubs.rsc.org/en/content/articlepdf/2017/an/c7an00625j&lt;/url&gt;&lt;/related-urls&gt;&lt;/urls&gt;&lt;electronic-resource-num&gt;10.1039/C7AN00625J&lt;/electronic-resource-num&gt;&lt;/record&gt;&lt;/Cite&gt;&lt;/EndNote&gt;</w:instrText>
      </w:r>
      <w:r w:rsidR="00A26204">
        <w:fldChar w:fldCharType="separate"/>
      </w:r>
      <w:r w:rsidR="00A26204">
        <w:rPr>
          <w:noProof/>
        </w:rPr>
        <w:t>Worton et al. (2017)</w:t>
      </w:r>
      <w:r w:rsidR="00A26204">
        <w:fldChar w:fldCharType="end"/>
      </w:r>
      <w:r w:rsidR="00A26204">
        <w:t xml:space="preserve"> have recently demonstrated that the probability of an incorrect NIST library match is ~30% for matches between 800-900 and 14% for matches &gt;900.</w:t>
      </w:r>
    </w:p>
    <w:p w14:paraId="12F7AEB6" w14:textId="77777777" w:rsidR="0049250E" w:rsidRPr="001B2C0E" w:rsidRDefault="00C4070B" w:rsidP="00C4070B">
      <w:pPr>
        <w:pStyle w:val="Heading2"/>
      </w:pPr>
      <w:r>
        <w:t xml:space="preserve">2.4 </w:t>
      </w:r>
      <w:r w:rsidR="0049250E">
        <w:t>Extraction Efficiency</w:t>
      </w:r>
      <w:r w:rsidR="0049250E" w:rsidRPr="001B2C0E">
        <w:t xml:space="preserve"> Tests</w:t>
      </w:r>
    </w:p>
    <w:p w14:paraId="42F62567" w14:textId="625E64C4" w:rsidR="00C4070B" w:rsidRDefault="00DE5330" w:rsidP="00C4070B">
      <w:r>
        <w:t>P</w:t>
      </w:r>
      <w:r w:rsidR="00C4070B">
        <w:t>o</w:t>
      </w:r>
      <w:r>
        <w:t>tential</w:t>
      </w:r>
      <w:r w:rsidR="00C4070B">
        <w:t xml:space="preserve"> biases in the SPE extractions</w:t>
      </w:r>
      <w:r>
        <w:t>, which would affect comparisons of measured compounds between</w:t>
      </w:r>
      <w:r w:rsidR="00C4070B">
        <w:t xml:space="preserve"> </w:t>
      </w:r>
      <w:r>
        <w:t xml:space="preserve">the PTFE and SPE filters, </w:t>
      </w:r>
      <w:r w:rsidR="00C4070B">
        <w:t>were tested using a range of standard compounds relevant to biomass</w:t>
      </w:r>
      <w:r w:rsidR="008F39D0">
        <w:t>-</w:t>
      </w:r>
      <w:r w:rsidR="00C4070B">
        <w:t xml:space="preserve">burning emissions, including phenol derivatives, </w:t>
      </w:r>
      <w:proofErr w:type="spellStart"/>
      <w:r w:rsidR="00C4070B">
        <w:t>levoglucosan</w:t>
      </w:r>
      <w:proofErr w:type="spellEnd"/>
      <w:r w:rsidR="00C4070B">
        <w:t xml:space="preserve">, </w:t>
      </w:r>
      <w:r w:rsidR="00C4070B" w:rsidRPr="00583D9B">
        <w:rPr>
          <w:i/>
        </w:rPr>
        <w:t>n</w:t>
      </w:r>
      <w:r w:rsidR="00C4070B">
        <w:t xml:space="preserve">-alkanes, </w:t>
      </w:r>
      <w:r w:rsidR="00C4070B" w:rsidRPr="00583D9B">
        <w:rPr>
          <w:i/>
        </w:rPr>
        <w:t>n</w:t>
      </w:r>
      <w:r w:rsidR="00C4070B">
        <w:t>-alkanoic acids, and PAHs.  Three tests were performed using equivalent volumes of the standard mixture: (1) a control where the standard was derivatized without going through the extraction procedure (hereafter called “standard”); (2) standard was spiked into 7 mL of methanol (HPLC grade) as a proxy for the PTFE extractions (hereafter called “PTFE test”</w:t>
      </w:r>
      <w:r w:rsidR="00EE23AA">
        <w:t>)</w:t>
      </w:r>
      <w:r w:rsidR="005B311C">
        <w:t>;</w:t>
      </w:r>
      <w:r w:rsidR="00EE23AA">
        <w:t xml:space="preserve"> and</w:t>
      </w:r>
      <w:r w:rsidR="00C4070B">
        <w:t xml:space="preserve"> (3) the standard was spiked onto SPE filters, briefly allowed to dry, then extracted in 7 mL of methanol (hereafter called “SPE test”).  </w:t>
      </w:r>
      <w:r w:rsidR="00EE23AA">
        <w:t xml:space="preserve">Regarding the PTFE test, standards were not spiked directly onto a PTFE filter due to the potential for rapid evaporation of the relatively volatile standard constituents </w:t>
      </w:r>
      <w:r w:rsidR="00EE23AA">
        <w:fldChar w:fldCharType="begin">
          <w:fldData xml:space="preserve">PEVuZE5vdGU+PENpdGU+PEF1dGhvcj5EaGFtbWFwYWxhPC9BdXRob3I+PFllYXI+MjAwNzwvWWVh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</w:fldData>
        </w:fldChar>
      </w:r>
      <w:r w:rsidR="00EE23AA" w:rsidRPr="00C94B3C">
        <w:instrText xml:space="preserve"> ADDIN EN.CITE </w:instrText>
      </w:r>
      <w:r w:rsidR="00EE23AA" w:rsidRPr="00301A91">
        <w:fldChar w:fldCharType="begin">
          <w:fldData xml:space="preserve">PEVuZE5vdGU+PENpdGU+PEF1dGhvcj5EaGFtbWFwYWxhPC9BdXRob3I+PFllYXI+MjAwNzwvWWVh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</w:fldData>
        </w:fldChar>
      </w:r>
      <w:r w:rsidR="00EE23AA" w:rsidRPr="00C94B3C">
        <w:instrText xml:space="preserve"> ADDIN EN.CITE.DATA </w:instrText>
      </w:r>
      <w:r w:rsidR="00EE23AA" w:rsidRPr="00301A91">
        <w:fldChar w:fldCharType="end"/>
      </w:r>
      <w:r w:rsidR="00EE23AA">
        <w:fldChar w:fldCharType="separate"/>
      </w:r>
      <w:r w:rsidR="00EE23AA">
        <w:rPr>
          <w:noProof/>
        </w:rPr>
        <w:t>(Dhammapala et al., 2007)</w:t>
      </w:r>
      <w:r w:rsidR="00EE23AA">
        <w:fldChar w:fldCharType="end"/>
      </w:r>
      <w:r w:rsidR="00EE23AA">
        <w:t xml:space="preserve">; this approach assumes no recovery biases are introduced by the PTFE filter.  </w:t>
      </w:r>
      <w:r w:rsidR="00C4070B">
        <w:t>The PTFE and SPE tests were performed in triplicate; the standard test was performed in duplicate.  For the PTFE</w:t>
      </w:r>
      <w:r w:rsidR="00950765">
        <w:t xml:space="preserve"> and SPE</w:t>
      </w:r>
      <w:r w:rsidR="00C4070B">
        <w:t xml:space="preserve"> tests, the extraction and derivatization procedures were similar to that described above for the FSL samples with the main differences being that the extracts were filtered using PTFE-coated syringe filters (Titan3, Thermo-Scientific) rather than centrifugation, and MSTFA </w:t>
      </w:r>
      <w:r w:rsidR="00C4070B" w:rsidRPr="00812D98">
        <w:t>(</w:t>
      </w:r>
      <w:r w:rsidR="00C4070B" w:rsidRPr="00812D98">
        <w:rPr>
          <w:bCs/>
          <w:i/>
          <w:iCs/>
        </w:rPr>
        <w:t>N</w:t>
      </w:r>
      <w:r w:rsidR="00C4070B" w:rsidRPr="00812D98">
        <w:rPr>
          <w:bCs/>
        </w:rPr>
        <w:t>-Methyl-</w:t>
      </w:r>
      <w:r w:rsidR="00C4070B" w:rsidRPr="00812D98">
        <w:rPr>
          <w:bCs/>
          <w:i/>
          <w:iCs/>
        </w:rPr>
        <w:t>N</w:t>
      </w:r>
      <w:r w:rsidR="00C4070B" w:rsidRPr="00812D98">
        <w:rPr>
          <w:bCs/>
        </w:rPr>
        <w:t>-(trimethylsilyl)trifluoroacetamide</w:t>
      </w:r>
      <w:r w:rsidR="00C4070B">
        <w:rPr>
          <w:bCs/>
        </w:rPr>
        <w:t xml:space="preserve"> with 1% trimethylchlorosilane)</w:t>
      </w:r>
      <w:r w:rsidR="00C4070B">
        <w:t xml:space="preserve"> was used as the derivatizing agent rather than BSTFA.  Standards derivatized with MSTFA showed no significant differences from those derivatized with BSTFA.  GC</w:t>
      </w:r>
      <w:r w:rsidR="00C4070B" w:rsidRPr="00FF5AFF">
        <w:rPr>
          <w:rFonts w:ascii="MS Gothic" w:eastAsia="MS Gothic"/>
          <w:color w:val="000000"/>
        </w:rPr>
        <w:t>×</w:t>
      </w:r>
      <w:r w:rsidR="00C4070B">
        <w:t xml:space="preserve">GC-TOFMS analysis was performed as described above.  Additional standards (similar to those used in </w:t>
      </w:r>
      <w:r w:rsidR="00C4070B">
        <w:fldChar w:fldCharType="begin">
          <w:fldData xml:space="preserve">PEVuZE5vdGU+PENpdGUgQXV0aG9yWWVhcj0iMSI+PEF1dGhvcj5IYXRjaDwvQXV0aG9yPjxZZWFy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</w:fldData>
        </w:fldChar>
      </w:r>
      <w:r w:rsidR="00D04844">
        <w:instrText xml:space="preserve"> ADDIN EN.CITE </w:instrText>
      </w:r>
      <w:r w:rsidR="00D04844">
        <w:fldChar w:fldCharType="begin">
          <w:fldData xml:space="preserve">PEVuZE5vdGU+PENpdGUgQXV0aG9yWWVhcj0iMSI+PEF1dGhvcj5IYXRjaDwvQXV0aG9yPjxZZWFy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</w:fldData>
        </w:fldChar>
      </w:r>
      <w:r w:rsidR="00D04844">
        <w:instrText xml:space="preserve"> ADDIN EN.CITE.DATA </w:instrText>
      </w:r>
      <w:r w:rsidR="00D04844">
        <w:fldChar w:fldCharType="end"/>
      </w:r>
      <w:r w:rsidR="00C4070B">
        <w:fldChar w:fldCharType="separate"/>
      </w:r>
      <w:r w:rsidR="00D04844">
        <w:rPr>
          <w:noProof/>
        </w:rPr>
        <w:t>Hatch et al. (2015)</w:t>
      </w:r>
      <w:r w:rsidR="00C4070B">
        <w:fldChar w:fldCharType="end"/>
      </w:r>
      <w:r w:rsidR="00C4070B">
        <w:t xml:space="preserve">) were derivatized and </w:t>
      </w:r>
      <w:proofErr w:type="spellStart"/>
      <w:r w:rsidR="00C4070B">
        <w:t>analyzed</w:t>
      </w:r>
      <w:proofErr w:type="spellEnd"/>
      <w:r w:rsidR="00C4070B">
        <w:t xml:space="preserve"> for identification purposes only.  </w:t>
      </w:r>
    </w:p>
    <w:p w14:paraId="7805BD7A" w14:textId="77777777" w:rsidR="0049250E" w:rsidRDefault="00C4070B" w:rsidP="00C4070B">
      <w:pPr>
        <w:pStyle w:val="Heading1"/>
      </w:pPr>
      <w:r>
        <w:lastRenderedPageBreak/>
        <w:t>3 Results and Discussion</w:t>
      </w:r>
    </w:p>
    <w:p w14:paraId="0F42E217" w14:textId="77777777" w:rsidR="00C4070B" w:rsidRDefault="00C4070B" w:rsidP="00C4070B">
      <w:pPr>
        <w:pStyle w:val="Heading2"/>
      </w:pPr>
      <w:r>
        <w:t>3.1 Extraction Efficiency</w:t>
      </w:r>
    </w:p>
    <w:p w14:paraId="77E8644C" w14:textId="1FB28402" w:rsidR="00CA61C6" w:rsidRDefault="00C4070B" w:rsidP="00C4070B">
      <w:r>
        <w:t xml:space="preserve">Because SPE filters have not reportedly been used for untargeted analysis of air samples, the extraction efficiency </w:t>
      </w:r>
      <w:r w:rsidR="0064592F">
        <w:t xml:space="preserve">was assessed </w:t>
      </w:r>
      <w:r>
        <w:t>f</w:t>
      </w:r>
      <w:r w:rsidR="00DE5330">
        <w:t>or</w:t>
      </w:r>
      <w:r>
        <w:t xml:space="preserve"> a range of standard compounds with regard to both absolute recovery and potential biases compared to extraction from PTFE filters.  The recoveries of standard compounds from SPE and PTFE filters are shown in Figure 1a for compounds relevant to the SPE fire samples described below, namely standards eluting at or before 3000</w:t>
      </w:r>
      <w:r w:rsidR="002403A0">
        <w:t xml:space="preserve"> </w:t>
      </w:r>
      <w:r>
        <w:t xml:space="preserve">s (see Figure 2 for comparison); data for all individual standard compounds </w:t>
      </w:r>
      <w:r w:rsidR="0064592F">
        <w:t xml:space="preserve">tested </w:t>
      </w:r>
      <w:r>
        <w:t xml:space="preserve">are shown and discussed in the Supplementary Information (SI, Figs. S1-S5).  </w:t>
      </w:r>
      <w:r w:rsidR="00CA61C6">
        <w:t xml:space="preserve">Most compounds displayed high recovery (~0.8-1.1) in the PTFE test (Figures S1-S5).  Exceptions were observed </w:t>
      </w:r>
      <w:r w:rsidR="0064592F">
        <w:t>for</w:t>
      </w:r>
      <w:r>
        <w:t xml:space="preserve"> the most volatile standard compounds</w:t>
      </w:r>
      <w:r w:rsidR="00CA61C6">
        <w:t xml:space="preserve"> within each compound class (Figs. S1-S5)</w:t>
      </w:r>
      <w:r>
        <w:t>.  The compounds</w:t>
      </w:r>
      <w:r w:rsidR="00CA61C6">
        <w:t xml:space="preserve"> with the poorest observed recovery (&lt;0.2)</w:t>
      </w:r>
      <w:r>
        <w:t xml:space="preserve"> included naphthalene, undecane, dodecane, and </w:t>
      </w:r>
      <w:proofErr w:type="spellStart"/>
      <w:r>
        <w:t>tridecane</w:t>
      </w:r>
      <w:proofErr w:type="spellEnd"/>
      <w:r>
        <w:t xml:space="preserve"> and showed no obvious bias between the SPE and PTFE tests (Figure</w:t>
      </w:r>
      <w:r w:rsidR="00CA61C6">
        <w:t>s</w:t>
      </w:r>
      <w:r>
        <w:t xml:space="preserve"> 1a</w:t>
      </w:r>
      <w:r w:rsidR="00CA61C6">
        <w:t>, S2, and S2</w:t>
      </w:r>
      <w:r>
        <w:t>) indicating that these compounds are too volatile to survive the extraction procedure regardless of filter type and likely volatilize</w:t>
      </w:r>
      <w:r w:rsidR="00D47A70">
        <w:t>d</w:t>
      </w:r>
      <w:r>
        <w:t xml:space="preserve"> during the drying periods.</w:t>
      </w:r>
      <w:r w:rsidR="00CA61C6">
        <w:t xml:space="preserve"> </w:t>
      </w:r>
      <w:r>
        <w:t xml:space="preserve"> </w:t>
      </w:r>
      <w:r w:rsidR="00CA61C6">
        <w:t xml:space="preserve">Matrix effects likely also contributed to the very poor recovery of these volatile non-polar hydrocarbons, due to the high concentration of highly polar, oxygenated compounds present in the standard matrix (further discussed in the SI). </w:t>
      </w:r>
      <w:r>
        <w:t xml:space="preserve"> T</w:t>
      </w:r>
      <w:r w:rsidR="00CA61C6">
        <w:t>hus, t</w:t>
      </w:r>
      <w:r>
        <w:t xml:space="preserve">hese four compounds were omitted from further analysis.  </w:t>
      </w:r>
      <w:r w:rsidR="00CA61C6">
        <w:t xml:space="preserve">However, there is no clear relationship between the poor recovery of these four compounds and oxygenated compounds that elute in the same primary retention time window.  For example, heptanoic acid displayed significantly better recovery in the PTFE test (0.86±0.06, Figure S4) than </w:t>
      </w:r>
      <w:proofErr w:type="spellStart"/>
      <w:r w:rsidR="00CA61C6">
        <w:t>tridecane</w:t>
      </w:r>
      <w:proofErr w:type="spellEnd"/>
      <w:r w:rsidR="00CA61C6">
        <w:t xml:space="preserve"> (0.14±0.07, Figure S1) despite eluting significantly earlier (1045 s vs. 1190 s).  As a result, the poor recovery of the volatile alkanes/naphthalene was not extrapolated to other relatively polar oxygenated compounds present at similar retention times in the fire samples.</w:t>
      </w:r>
    </w:p>
    <w:p w14:paraId="5207C77A" w14:textId="2F939C15" w:rsidR="00C4070B" w:rsidRDefault="0064592F" w:rsidP="00C4070B">
      <w:r>
        <w:t>L</w:t>
      </w:r>
      <w:r w:rsidR="00C4070B">
        <w:t xml:space="preserve">inearity </w:t>
      </w:r>
      <w:r>
        <w:t>with a correlation coefficient (</w:t>
      </w:r>
      <w:r w:rsidRPr="004D2159">
        <w:rPr>
          <w:i/>
        </w:rPr>
        <w:t>R</w:t>
      </w:r>
      <w:r w:rsidRPr="006546E6">
        <w:rPr>
          <w:vertAlign w:val="superscript"/>
        </w:rPr>
        <w:t>2</w:t>
      </w:r>
      <w:r w:rsidRPr="00D107D0">
        <w:t>)</w:t>
      </w:r>
      <w:r>
        <w:rPr>
          <w:vertAlign w:val="superscript"/>
        </w:rPr>
        <w:t xml:space="preserve"> </w:t>
      </w:r>
      <w:r>
        <w:t xml:space="preserve">of 0.72 </w:t>
      </w:r>
      <w:r w:rsidR="00C4070B">
        <w:t>was observed between the SPE tests and PTFE tests (Figure 1a); however there is clearly a negative bias in the extraction from SPE filters compared to the PTFE tests, with a slope of ~0.75.  This is partly due to retention of ~0.5 mL (~7% of the total volume) of the extraction solvent by the SPE filters; thus 100% recovery from SPE filters cannot be achieved</w:t>
      </w:r>
      <w:r w:rsidR="001F32F4">
        <w:t>.</w:t>
      </w:r>
      <w:r w:rsidR="00C4070B">
        <w:t xml:space="preserve">   Such bias could be corrected in future work through application of recovery standards. </w:t>
      </w:r>
      <w:r w:rsidR="00CA61C6">
        <w:t xml:space="preserve">The general under-recovery of analytes from the SPE filter is likely also due in part to incomplete solvation of analytes from the sorbent material.  </w:t>
      </w:r>
    </w:p>
    <w:p w14:paraId="0F7C8357" w14:textId="78613F25" w:rsidR="00C4070B" w:rsidRDefault="00C4070B" w:rsidP="00C4070B">
      <w:r>
        <w:t xml:space="preserve">The biases between the SPE and PTFE </w:t>
      </w:r>
      <w:r w:rsidR="00CA61C6">
        <w:t>tests</w:t>
      </w:r>
      <w:r>
        <w:t xml:space="preserve"> are</w:t>
      </w:r>
      <w:r w:rsidR="00CA61C6">
        <w:t xml:space="preserve"> further</w:t>
      </w:r>
      <w:r>
        <w:t xml:space="preserve"> shown as a function of compound class in Figure 1b.  Included in the box plot are all data that were used to determine scaling factors to </w:t>
      </w:r>
      <w:r w:rsidR="00573B31">
        <w:t xml:space="preserve">facilitate comparison of </w:t>
      </w:r>
      <w:r>
        <w:t xml:space="preserve">the SPE </w:t>
      </w:r>
      <w:r w:rsidR="00573B31">
        <w:t xml:space="preserve">and </w:t>
      </w:r>
      <w:r>
        <w:t>PTFE extracts, namely compounds eluting before 3000</w:t>
      </w:r>
      <w:r w:rsidR="006005E6">
        <w:t xml:space="preserve"> </w:t>
      </w:r>
      <w:r>
        <w:t>s and</w:t>
      </w:r>
      <w:r w:rsidR="00573B31">
        <w:t xml:space="preserve"> with</w:t>
      </w:r>
      <w:r>
        <w:t xml:space="preserve"> PTFE-derived extraction efficiency &gt;</w:t>
      </w:r>
      <w:r w:rsidR="007A2134">
        <w:t>0.</w:t>
      </w:r>
      <w:r>
        <w:t xml:space="preserve">15.  For all compound classes, the recovery from SPE filters was lower than </w:t>
      </w:r>
      <w:r w:rsidR="001F32F4">
        <w:t xml:space="preserve">in the </w:t>
      </w:r>
      <w:r>
        <w:t xml:space="preserve">PTFE </w:t>
      </w:r>
      <w:r w:rsidR="001F32F4">
        <w:t>tests</w:t>
      </w:r>
      <w:r>
        <w:t xml:space="preserve">, however differences were observed </w:t>
      </w:r>
      <w:r w:rsidR="00573B31">
        <w:t xml:space="preserve">between </w:t>
      </w:r>
      <w:r>
        <w:t>hydrocarbons and oxygenated compounds.  The median recovery for oxygenated compounds was ~75</w:t>
      </w:r>
      <w:r w:rsidR="00CA61C6">
        <w:t xml:space="preserve"> </w:t>
      </w:r>
      <w:r>
        <w:t>% that of the PTFE tests and was fairly consistent across different oxyg</w:t>
      </w:r>
      <w:r w:rsidR="00894912">
        <w:t>enated classifications (</w:t>
      </w:r>
      <w:r>
        <w:t>0.74 for phenols, 0.75 for alkanoic acids, and 0.79 for miscellaneous oxygenates</w:t>
      </w:r>
      <w:r w:rsidR="00894912">
        <w:t>, Fig. 1b</w:t>
      </w:r>
      <w:r>
        <w:t>).  Two outliers, palmitic acid and stearic acid, with recoveries &gt;1 were observed for the alkanoic acid class (Figs. 1a, S4).  These two compoun</w:t>
      </w:r>
      <w:r w:rsidR="002403A0">
        <w:t>ds were observed in all biomass-</w:t>
      </w:r>
      <w:r>
        <w:t xml:space="preserve">burning sample blanks/backgrounds and are likely </w:t>
      </w:r>
      <w:r>
        <w:lastRenderedPageBreak/>
        <w:t xml:space="preserve">an </w:t>
      </w:r>
      <w:proofErr w:type="spellStart"/>
      <w:r>
        <w:t>artifact</w:t>
      </w:r>
      <w:proofErr w:type="spellEnd"/>
      <w:r>
        <w:t xml:space="preserve"> of the extraction/derivatization procedure.  The largest SPE bias among all compounds tested was observed for maltol, for which the recovery in the PTFE test was 0.75 </w:t>
      </w:r>
      <w:r w:rsidRPr="006F481A">
        <w:t>±</w:t>
      </w:r>
      <w:r>
        <w:t xml:space="preserve"> 0.04, but only 0.15 </w:t>
      </w:r>
      <w:r w:rsidRPr="006F481A">
        <w:t>±</w:t>
      </w:r>
      <w:r>
        <w:t xml:space="preserve"> 0.01 in the SPE test (Figure </w:t>
      </w:r>
      <w:r w:rsidRPr="000F0015">
        <w:t>S5</w:t>
      </w:r>
      <w:r>
        <w:t xml:space="preserve">).  A repeat test was performed with a fresh maltol solution and resulted in similarly low recovery from SPE filters.  The reason for this large SPE bias for maltol is currently unknown.  </w:t>
      </w:r>
    </w:p>
    <w:p w14:paraId="36C76949" w14:textId="0361561B" w:rsidR="00C4070B" w:rsidRDefault="00C4070B" w:rsidP="00C4070B">
      <w:r>
        <w:t xml:space="preserve">5-Hydroxy methyl furfural (HMF) displayed poor recovery in both tests (0.03 </w:t>
      </w:r>
      <w:r w:rsidRPr="006F481A">
        <w:t>±</w:t>
      </w:r>
      <w:r>
        <w:t xml:space="preserve"> 0.007 and 0.09 </w:t>
      </w:r>
      <w:r w:rsidRPr="006F481A">
        <w:t>±</w:t>
      </w:r>
      <w:r>
        <w:t xml:space="preserve"> 0.1 for the PTFE and SPE tests, respectively, Figure </w:t>
      </w:r>
      <w:r w:rsidRPr="000F0015">
        <w:t>S5</w:t>
      </w:r>
      <w:r>
        <w:t xml:space="preserve">) and can be attributed to reaction of HMF during extraction, as the same reaction product (based on comparison of the mass spectra) was observed in </w:t>
      </w:r>
      <w:r w:rsidR="00573B31">
        <w:t xml:space="preserve">the </w:t>
      </w:r>
      <w:r>
        <w:t xml:space="preserve">composite standard and a repeat test using a fresh </w:t>
      </w:r>
      <w:r w:rsidR="00CA61C6">
        <w:t xml:space="preserve">HMF </w:t>
      </w:r>
      <w:r>
        <w:t>standard solution.  HMF was the only standard compound to form an obvious reaction product during extraction</w:t>
      </w:r>
      <w:r w:rsidR="00CA61C6">
        <w:t>; reactions of other aldehydes (e.g., vanillin) during extraction were negligible (see SI).</w:t>
      </w:r>
      <w:r>
        <w:t xml:space="preserve"> </w:t>
      </w:r>
      <w:r w:rsidR="00CA61C6">
        <w:t xml:space="preserve"> </w:t>
      </w:r>
      <w:r>
        <w:t xml:space="preserve"> The methyl ester of HMF was also present in the composite standard solution due to reaction with methanol solvent during storage of the standard and showed significantly improved recovery compared to the aldehyde (0.80 </w:t>
      </w:r>
      <w:r w:rsidRPr="006F481A">
        <w:t>±</w:t>
      </w:r>
      <w:r>
        <w:t xml:space="preserve"> 0.08 and 0.56 </w:t>
      </w:r>
      <w:r w:rsidRPr="006F481A">
        <w:t>±</w:t>
      </w:r>
      <w:r>
        <w:t xml:space="preserve"> 0.05 in the PTFE and SPE tests, respectively, Figure S5).  </w:t>
      </w:r>
      <w:r w:rsidR="00CA61C6">
        <w:t xml:space="preserve">Because other </w:t>
      </w:r>
      <w:proofErr w:type="spellStart"/>
      <w:r w:rsidR="00CA61C6">
        <w:t>artifacts</w:t>
      </w:r>
      <w:proofErr w:type="spellEnd"/>
      <w:r w:rsidR="00CA61C6">
        <w:t xml:space="preserve"> resulting from methanol extraction have been previously observed </w:t>
      </w:r>
      <w:r w:rsidR="00CA61C6">
        <w:fldChar w:fldCharType="begin"/>
      </w:r>
      <w:r w:rsidR="00CA61C6">
        <w:instrText xml:space="preserve"> ADDIN EN.CITE &lt;EndNote&gt;&lt;Cite&gt;&lt;Author&gt;Sauret-Szezepanki&lt;/Author&gt;&lt;Year&gt;2004&lt;/Year&gt;&lt;RecNum&gt;862&lt;/RecNum&gt;&lt;DisplayText&gt;(Sauret-Szezepanki and Lane, 2004)&lt;/DisplayText&gt;&lt;record&gt;&lt;rec-number&gt;862&lt;/rec-number&gt;&lt;foreign-keys&gt;&lt;key app="EN" db-id="atdwfxer1xrwa9ew92sxsr2lsdszwv2tz299" timestamp="1529516820"&gt;862&lt;/key&gt;&lt;/foreign-keys&gt;&lt;ref-type name="Journal Article"&gt;17&lt;/ref-type&gt;&lt;contributors&gt;&lt;authors&gt;&lt;author&gt;Sauret-Szezepanki, N.&lt;/author&gt;&lt;author&gt;Lane, D. A.&lt;/author&gt;&lt;/authors&gt;&lt;/contributors&gt;&lt;auth-address&gt;Environm Canada, Toronto, ON M3H 5T4, Canada&lt;/auth-address&gt;&lt;titles&gt;&lt;title&gt;Smog chamber study of acenaphthene: Gas/particle partition measurements of the products formed by reaction with the OH radical&lt;/title&gt;&lt;secondary-title&gt;Polycyclic Aromatic Compounds&lt;/secondary-title&gt;&lt;alt-title&gt;Polycycl Aromat Comp&lt;/alt-title&gt;&lt;/titles&gt;&lt;periodical&gt;&lt;full-title&gt;Polycyclic Aromatic Compounds&lt;/full-title&gt;&lt;abbr-1&gt;Polycycl Aromat Comp&lt;/abbr-1&gt;&lt;/periodical&gt;&lt;alt-periodical&gt;&lt;full-title&gt;Polycyclic Aromatic Compounds&lt;/full-title&gt;&lt;abbr-1&gt;Polycycl Aromat Comp&lt;/abbr-1&gt;&lt;/alt-periodical&gt;&lt;pages&gt;161-172&lt;/pages&gt;&lt;volume&gt;24&lt;/volume&gt;&lt;number&gt;3&lt;/number&gt;&lt;keywords&gt;&lt;keyword&gt;acenaphthene&lt;/keyword&gt;&lt;keyword&gt;gas/particle partition ratio&lt;/keyword&gt;&lt;keyword&gt;radical reactions&lt;/keyword&gt;&lt;keyword&gt;smog chamber&lt;/keyword&gt;&lt;keyword&gt;hydroxyl radicals&lt;/keyword&gt;&lt;keyword&gt;naphthalene&lt;/keyword&gt;&lt;keyword&gt;gas&lt;/keyword&gt;&lt;/keywords&gt;&lt;dates&gt;&lt;year&gt;2004&lt;/year&gt;&lt;pub-dates&gt;&lt;date&gt;Jun-Jul&lt;/date&gt;&lt;/pub-dates&gt;&lt;/dates&gt;&lt;isbn&gt;1040-6638&lt;/isbn&gt;&lt;accession-num&gt;WOS:000222593300002&lt;/accession-num&gt;&lt;urls&gt;&lt;related-urls&gt;&lt;url&gt;&amp;lt;Go to ISI&amp;gt;://WOS:000222593300002&lt;/url&gt;&lt;url&gt;https://www.tandfonline.com/doi/pdf/10.1080/10406630490460610?needAccess=true&lt;/url&gt;&lt;/related-urls&gt;&lt;/urls&gt;&lt;electronic-resource-num&gt;10.1080/10406630490460610&lt;/electronic-resource-num&gt;&lt;language&gt;English&lt;/language&gt;&lt;/record&gt;&lt;/Cite&gt;&lt;/EndNote&gt;</w:instrText>
      </w:r>
      <w:r w:rsidR="00CA61C6">
        <w:fldChar w:fldCharType="separate"/>
      </w:r>
      <w:r w:rsidR="00CA61C6">
        <w:rPr>
          <w:noProof/>
        </w:rPr>
        <w:t>(Sauret-Szezepanki and Lane, 2004)</w:t>
      </w:r>
      <w:r w:rsidR="00CA61C6">
        <w:fldChar w:fldCharType="end"/>
      </w:r>
      <w:r w:rsidR="00CA61C6">
        <w:t>, further characte</w:t>
      </w:r>
      <w:r w:rsidR="002C39B1">
        <w:t>rization of methanol-extraction-</w:t>
      </w:r>
      <w:r w:rsidR="00CA61C6">
        <w:t xml:space="preserve">related </w:t>
      </w:r>
      <w:proofErr w:type="spellStart"/>
      <w:r w:rsidR="00CA61C6">
        <w:t>artifacts</w:t>
      </w:r>
      <w:proofErr w:type="spellEnd"/>
      <w:r w:rsidR="00CA61C6">
        <w:t xml:space="preserve"> and/or further optimization of the extraction solvent may be needed for studies seeking to accurately identify/quantify certain compounds.  However, given the consistency of the observed HMF reactions, potential solvent-analyte interactions likely did not substantially impact the observed differences in the chromatographic profiles of the biomass burning samples discussed below.  </w:t>
      </w:r>
    </w:p>
    <w:p w14:paraId="1B1EF6B4" w14:textId="48310DB2" w:rsidR="00C4070B" w:rsidRDefault="005B311C" w:rsidP="00C4070B">
      <w:r>
        <w:t>A</w:t>
      </w:r>
      <w:r w:rsidR="00C4070B">
        <w:t>lkanes and PAHs were under-recovered by ~50% in the SPE test co</w:t>
      </w:r>
      <w:r w:rsidR="00894912">
        <w:t>mpared to the PTFE test (Fig. 1b</w:t>
      </w:r>
      <w:r w:rsidR="00C4070B">
        <w:t>).  It is possible that hydrocarbons were more strongly bound to the non-polar octadecane-based sorbent material than more polar compounds</w:t>
      </w:r>
      <w:r>
        <w:t xml:space="preserve"> resulting in lower recovery</w:t>
      </w:r>
      <w:r w:rsidR="00C4070B">
        <w:t xml:space="preserve">.  Other solvents (e.g., hexane) and/or solvent mixtures could be tested in future work to improve the recovery of hydrocarbons from SPE filters. </w:t>
      </w:r>
      <w:r w:rsidR="003A3768">
        <w:t xml:space="preserve"> O</w:t>
      </w:r>
      <w:r w:rsidR="00C4070B">
        <w:t xml:space="preserve">ctadecane displayed a large positive bias in the SPE tests (SPE / PTFE = 2.0 </w:t>
      </w:r>
      <w:r w:rsidR="00C4070B" w:rsidRPr="006F481A">
        <w:t>±</w:t>
      </w:r>
      <w:r w:rsidR="00C4070B">
        <w:t xml:space="preserve"> 0.6, Figure </w:t>
      </w:r>
      <w:r w:rsidR="00C4070B" w:rsidRPr="00556F2B">
        <w:t>S1</w:t>
      </w:r>
      <w:r w:rsidR="00C4070B">
        <w:t xml:space="preserve">), likely due to degradation of the SPE sorbent material during extraction.  Octadecane data have been omitted from Figure 1, as well as all FIREX SPE-filter data discussed below. </w:t>
      </w:r>
    </w:p>
    <w:p w14:paraId="0DEB216C" w14:textId="12F3D5A7" w:rsidR="00C4070B" w:rsidRDefault="00C4070B" w:rsidP="00C4070B">
      <w:r>
        <w:t>These results demonstrate that the recovery of compounds from SPE filters is satisfactory for qualitative assessment of the compounds measured in the biomass</w:t>
      </w:r>
      <w:r w:rsidR="00986249">
        <w:t>-</w:t>
      </w:r>
      <w:r>
        <w:t>burning samples.  Further method optimization (e.g., use of recovery, internal, and external standards) would be necessary for quantification.  Characterization of the recoveries</w:t>
      </w:r>
      <w:r w:rsidR="003A3768">
        <w:t xml:space="preserve"> and matrix effects</w:t>
      </w:r>
      <w:r>
        <w:t xml:space="preserve"> for more standards would also be necessary to adequately correct the recoveries for the wide range of compounds observed in untargeted analysis of biomass</w:t>
      </w:r>
      <w:r w:rsidR="006358AC">
        <w:t>-</w:t>
      </w:r>
      <w:r>
        <w:t>burning smoke (including many unknown compounds), especially the most volatile observed compounds.  As the interest at this stage is in assessing the full diversity of I/SVOCs in smoke</w:t>
      </w:r>
      <w:r w:rsidR="0007680D">
        <w:t xml:space="preserve"> and demonstrating the range of compounds </w:t>
      </w:r>
      <w:r w:rsidR="001644AE">
        <w:t>collected by</w:t>
      </w:r>
      <w:r w:rsidR="0007680D">
        <w:t xml:space="preserve"> SPE filters</w:t>
      </w:r>
      <w:r>
        <w:t>, all observed compounds (except those explicitly noted above) were retained without correction for recovery.  However, corrections have been made for the observed biases between the SPE and PTFE filters.  Based on Figure 1b, the peak areas for all known hydrocarbons detected in the FIREX SPE samples (alkanes, alkenes, and PAHs) were scaled 2</w:t>
      </w:r>
      <w:r w:rsidRPr="00C77A42">
        <w:t>×</w:t>
      </w:r>
      <w:r>
        <w:t xml:space="preserve"> and the remaining compounds (largely oxygenates) were scaled 1.33</w:t>
      </w:r>
      <w:r w:rsidRPr="00C77A42">
        <w:t>×</w:t>
      </w:r>
      <w:r>
        <w:t xml:space="preserve">.  Further, the </w:t>
      </w:r>
      <w:r w:rsidR="0055706E">
        <w:t>relative standard deviation (RSD) for</w:t>
      </w:r>
      <w:r>
        <w:t xml:space="preserve"> each compound w</w:t>
      </w:r>
      <w:r w:rsidR="0055706E">
        <w:t>as</w:t>
      </w:r>
      <w:r>
        <w:t xml:space="preserve"> conservatively estimated to be approximately </w:t>
      </w:r>
      <w:r w:rsidR="0055706E">
        <w:t>100 %</w:t>
      </w:r>
      <w:r>
        <w:t xml:space="preserve"> based on the maximum determined</w:t>
      </w:r>
      <w:r w:rsidR="0055706E">
        <w:t xml:space="preserve"> RSDs</w:t>
      </w:r>
      <w:r>
        <w:t xml:space="preserve"> in the recovery tests (</w:t>
      </w:r>
      <w:r w:rsidR="0055706E">
        <w:t>80 %</w:t>
      </w:r>
      <w:r>
        <w:t xml:space="preserve"> and 64</w:t>
      </w:r>
      <w:r w:rsidR="0055706E">
        <w:t xml:space="preserve"> %</w:t>
      </w:r>
      <w:r>
        <w:t xml:space="preserve"> for the PTFE and SPE tests, respectively, not including the five </w:t>
      </w:r>
      <w:r>
        <w:lastRenderedPageBreak/>
        <w:t xml:space="preserve">omitted compounds mentioned above). </w:t>
      </w:r>
      <w:r w:rsidR="00656BE8">
        <w:t xml:space="preserve"> This approach should account for much of the variability in analyte recovery during extraction and derivatization (see SI); however, i</w:t>
      </w:r>
      <w:r>
        <w:t xml:space="preserve">t should be noted that on average the RSDs </w:t>
      </w:r>
      <w:r w:rsidR="00D4359A">
        <w:t xml:space="preserve">for most </w:t>
      </w:r>
      <w:r w:rsidR="0055706E">
        <w:t xml:space="preserve">standard </w:t>
      </w:r>
      <w:r w:rsidR="00D4359A">
        <w:t xml:space="preserve">compounds </w:t>
      </w:r>
      <w:r>
        <w:t>were much lower</w:t>
      </w:r>
      <w:r w:rsidR="00D4359A">
        <w:t xml:space="preserve"> than the maximum</w:t>
      </w:r>
      <w:r w:rsidR="008E42BD">
        <w:t>,</w:t>
      </w:r>
      <w:r w:rsidR="00894912">
        <w:t xml:space="preserve"> with median RSDs</w:t>
      </w:r>
      <w:r>
        <w:t xml:space="preserve"> of 8</w:t>
      </w:r>
      <w:r w:rsidR="0055706E">
        <w:t xml:space="preserve"> %</w:t>
      </w:r>
      <w:r>
        <w:t xml:space="preserve"> and </w:t>
      </w:r>
      <w:r w:rsidR="0055706E">
        <w:t>12%</w:t>
      </w:r>
      <w:r>
        <w:t xml:space="preserve"> for the PTFE and SPE tests, respectively. </w:t>
      </w:r>
    </w:p>
    <w:p w14:paraId="106DF165" w14:textId="10A92D3D" w:rsidR="00C4070B" w:rsidRDefault="00C4070B" w:rsidP="00C4070B">
      <w:pPr>
        <w:pStyle w:val="Heading2"/>
      </w:pPr>
      <w:r>
        <w:t>3.2 Biomass</w:t>
      </w:r>
      <w:r w:rsidR="005B311C">
        <w:t>-</w:t>
      </w:r>
      <w:r>
        <w:t>Burning Samples</w:t>
      </w:r>
    </w:p>
    <w:p w14:paraId="64D27C44" w14:textId="5E75CF16" w:rsidR="00C4070B" w:rsidRDefault="00C4070B" w:rsidP="00C4070B">
      <w:bookmarkStart w:id="10" w:name="OLE_LINK11"/>
      <w:bookmarkStart w:id="11" w:name="OLE_LINK12"/>
      <w:r>
        <w:t xml:space="preserve">Figure 2 shows a comparison of composite </w:t>
      </w:r>
      <w:r w:rsidR="000A40EC">
        <w:t xml:space="preserve">SPE and PTFE </w:t>
      </w:r>
      <w:r>
        <w:t xml:space="preserve">chromatograms </w:t>
      </w:r>
      <w:r w:rsidR="000A40EC">
        <w:t xml:space="preserve">wherein </w:t>
      </w:r>
      <w:r w:rsidR="00D11F6B">
        <w:t>peaks</w:t>
      </w:r>
      <w:r w:rsidR="000A40EC">
        <w:t xml:space="preserve"> from all SPE and all PTFE samples </w:t>
      </w:r>
      <w:r w:rsidR="00D11F6B">
        <w:t>are represented</w:t>
      </w:r>
      <w:r w:rsidR="008E42BD">
        <w:t xml:space="preserve"> (</w:t>
      </w:r>
      <w:proofErr w:type="spellStart"/>
      <w:r w:rsidR="008E42BD">
        <w:t>GasPedal</w:t>
      </w:r>
      <w:proofErr w:type="spellEnd"/>
      <w:r w:rsidR="008E42BD">
        <w:t xml:space="preserve">, </w:t>
      </w:r>
      <w:proofErr w:type="spellStart"/>
      <w:r w:rsidR="008E42BD">
        <w:t>Decodon</w:t>
      </w:r>
      <w:proofErr w:type="spellEnd"/>
      <w:r w:rsidR="008E42BD">
        <w:t xml:space="preserve"> </w:t>
      </w:r>
      <w:proofErr w:type="spellStart"/>
      <w:r w:rsidR="008E42BD">
        <w:t>Gmbh</w:t>
      </w:r>
      <w:proofErr w:type="spellEnd"/>
      <w:r w:rsidR="008E42BD">
        <w:t xml:space="preserve">, Greifswald, Germany) </w:t>
      </w:r>
      <w:r w:rsidR="008E42BD">
        <w:fldChar w:fldCharType="begin">
          <w:fldData xml:space="preserve">PEVuZE5vdGU+PENpdGU+PEF1dGhvcj5TY2htYXJyPC9BdXRob3I+PFllYXI+MjAxMDwvWWVhcj48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</w:fldData>
        </w:fldChar>
      </w:r>
      <w:r w:rsidR="008E42BD">
        <w:instrText xml:space="preserve"> ADDIN EN.CITE </w:instrText>
      </w:r>
      <w:r w:rsidR="008E42BD">
        <w:fldChar w:fldCharType="begin">
          <w:fldData xml:space="preserve">PEVuZE5vdGU+PENpdGU+PEF1dGhvcj5TY2htYXJyPC9BdXRob3I+PFllYXI+MjAxMDwvWWVhcj48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</w:fldData>
        </w:fldChar>
      </w:r>
      <w:r w:rsidR="008E42BD">
        <w:instrText xml:space="preserve"> ADDIN EN.CITE.DATA </w:instrText>
      </w:r>
      <w:r w:rsidR="008E42BD">
        <w:fldChar w:fldCharType="end"/>
      </w:r>
      <w:r w:rsidR="008E42BD">
        <w:fldChar w:fldCharType="separate"/>
      </w:r>
      <w:r w:rsidR="008E42BD">
        <w:rPr>
          <w:noProof/>
        </w:rPr>
        <w:t>(Schmarr and Bernhardt, 2010)</w:t>
      </w:r>
      <w:r w:rsidR="008E42BD">
        <w:fldChar w:fldCharType="end"/>
      </w:r>
      <w:bookmarkEnd w:id="10"/>
      <w:bookmarkEnd w:id="11"/>
      <w:r>
        <w:t>; chromatograms from individual fires are also included in the SI (Figs</w:t>
      </w:r>
      <w:r w:rsidR="009D2893">
        <w:t>.</w:t>
      </w:r>
      <w:r>
        <w:t xml:space="preserve"> </w:t>
      </w:r>
      <w:r w:rsidRPr="00556F2B">
        <w:t>S</w:t>
      </w:r>
      <w:r w:rsidR="00734089">
        <w:t>7</w:t>
      </w:r>
      <w:r w:rsidRPr="00556F2B">
        <w:t>-S2</w:t>
      </w:r>
      <w:r w:rsidR="00734089">
        <w:t>4</w:t>
      </w:r>
      <w:r>
        <w:t xml:space="preserve">). The compounds observed on the SPE filters (shown in orange) are </w:t>
      </w:r>
      <w:r w:rsidR="0072469B">
        <w:t xml:space="preserve">generally </w:t>
      </w:r>
      <w:r>
        <w:t>earlier eluting than the compounds observed on the PTFE filters (shown in blue)</w:t>
      </w:r>
      <w:r w:rsidR="00343188">
        <w:t>. The vast majority (~97%) of compounds observed in</w:t>
      </w:r>
      <w:r w:rsidR="00FB6C70">
        <w:t xml:space="preserve"> the SPE filters correspond to first</w:t>
      </w:r>
      <w:r w:rsidR="00343188">
        <w:t xml:space="preserve"> dimension </w:t>
      </w:r>
      <w:proofErr w:type="spellStart"/>
      <w:r w:rsidR="00343188">
        <w:t>Kovats</w:t>
      </w:r>
      <w:proofErr w:type="spellEnd"/>
      <w:r w:rsidR="00343188">
        <w:t xml:space="preserve"> retention indices (RI) in the range of ~1200-2100 (although even earlier eluting compounds were observed in the SPE samples, we restrict the analysis to only compounds eluting after 930</w:t>
      </w:r>
      <w:r w:rsidR="00D23CEB">
        <w:t xml:space="preserve"> </w:t>
      </w:r>
      <w:r w:rsidR="00343188">
        <w:t xml:space="preserve">s, equivalent to an RI of 1200, Figure 2).  The mean primary retention time of </w:t>
      </w:r>
      <w:r w:rsidR="00B85937">
        <w:t>analytes</w:t>
      </w:r>
      <w:r w:rsidR="00343188">
        <w:t xml:space="preserve"> on the SPE filters is ~1800</w:t>
      </w:r>
      <w:r w:rsidR="00D23CEB">
        <w:t xml:space="preserve"> </w:t>
      </w:r>
      <w:r w:rsidR="00343188">
        <w:t>s (RI 1550)</w:t>
      </w:r>
      <w:r w:rsidR="00337003">
        <w:t xml:space="preserve"> </w:t>
      </w:r>
      <w:r w:rsidR="00343188">
        <w:t xml:space="preserve">compared to </w:t>
      </w:r>
      <w:r w:rsidR="00B32353">
        <w:t>~</w:t>
      </w:r>
      <w:r w:rsidR="006358AC">
        <w:t>2600</w:t>
      </w:r>
      <w:r w:rsidR="00D23CEB">
        <w:t xml:space="preserve"> </w:t>
      </w:r>
      <w:r w:rsidR="006358AC">
        <w:t>s (RI 1915</w:t>
      </w:r>
      <w:r w:rsidR="00B32353">
        <w:t>) for</w:t>
      </w:r>
      <w:r w:rsidR="00343188">
        <w:t xml:space="preserve"> the </w:t>
      </w:r>
      <w:r w:rsidR="00B32353">
        <w:t xml:space="preserve">compounds eluting in the </w:t>
      </w:r>
      <w:r w:rsidR="00343188">
        <w:t>PTFE filter</w:t>
      </w:r>
      <w:r w:rsidR="00B32353">
        <w:t xml:space="preserve"> extract</w:t>
      </w:r>
      <w:r w:rsidR="00343188">
        <w:t>s</w:t>
      </w:r>
      <w:r w:rsidR="00B32353">
        <w:t>.  Although retention time is not a</w:t>
      </w:r>
      <w:r w:rsidR="00A70D7B">
        <w:t xml:space="preserve"> perfect </w:t>
      </w:r>
      <w:r w:rsidR="00B32353">
        <w:t>indicator of volatility</w:t>
      </w:r>
      <w:r w:rsidR="004B4630">
        <w:t xml:space="preserve"> differences</w:t>
      </w:r>
      <w:r w:rsidR="00B85937">
        <w:t xml:space="preserve"> here</w:t>
      </w:r>
      <w:r w:rsidR="00BC7B9C">
        <w:t>,</w:t>
      </w:r>
      <w:r w:rsidR="00B32353">
        <w:t xml:space="preserve"> due to derivatization</w:t>
      </w:r>
      <w:r w:rsidR="00B85937">
        <w:t xml:space="preserve"> as well as</w:t>
      </w:r>
      <w:r w:rsidR="00B32353">
        <w:t xml:space="preserve"> </w:t>
      </w:r>
      <w:r w:rsidR="004B4630">
        <w:t xml:space="preserve">variable </w:t>
      </w:r>
      <w:r w:rsidR="00B32353">
        <w:t xml:space="preserve">activity of </w:t>
      </w:r>
      <w:r w:rsidR="004B4630">
        <w:t xml:space="preserve">diverse </w:t>
      </w:r>
      <w:r w:rsidR="00B32353">
        <w:t>analytes in the column stationary phase, these observations suggest that the compounds detected on the SPE filters were on average more volatile</w:t>
      </w:r>
      <w:r w:rsidR="00B85937">
        <w:t xml:space="preserve"> than those </w:t>
      </w:r>
      <w:r w:rsidR="006358AC">
        <w:t xml:space="preserve">collected </w:t>
      </w:r>
      <w:r w:rsidR="00B85937">
        <w:t>on the PTFE filters, which is consistent with particles being first trapped on the PTFE filter followed by gases</w:t>
      </w:r>
      <w:r w:rsidR="004B4630">
        <w:t xml:space="preserve"> (or desorbed POA) being collected</w:t>
      </w:r>
      <w:r w:rsidR="00B85937">
        <w:t xml:space="preserve"> on the SPE filter</w:t>
      </w:r>
      <w:r w:rsidR="00337003">
        <w:t>.</w:t>
      </w:r>
      <w:r w:rsidR="00B37CE2">
        <w:t xml:space="preserve"> </w:t>
      </w:r>
      <w:r w:rsidR="00541E2A">
        <w:t>As</w:t>
      </w:r>
      <w:r>
        <w:t xml:space="preserve"> indicated by the Venn diagram inset of Figure 2, the majority of the compounds were found on only one filter type— across all samples, 543 and 581 compounds were detected solely on the SPE and PTFE filters, respectively.  Because all standard compounds tested on the SPE filters could be observed to some degree (Figures S1-S5), it is unlikely that SPE-related extraction bias was the cause of the different compounds observed solely on one filter type.  </w:t>
      </w:r>
      <w:r w:rsidR="00577460">
        <w:t>C</w:t>
      </w:r>
      <w:r w:rsidR="003D570E">
        <w:t xml:space="preserve">ompounds present in both phases </w:t>
      </w:r>
      <w:r>
        <w:t>we</w:t>
      </w:r>
      <w:r w:rsidR="003D570E">
        <w:t>re</w:t>
      </w:r>
      <w:r>
        <w:t xml:space="preserve"> detected (shown in black, Figure 2); 364 compounds were found on at least one SPE and one PTFE filter sample.  The numbers of compounds observed on each filter type for the individual fires are listed in Table 1. </w:t>
      </w:r>
      <w:r w:rsidR="00B32353">
        <w:t xml:space="preserve"> </w:t>
      </w:r>
    </w:p>
    <w:p w14:paraId="79F62EF7" w14:textId="4BDD9050" w:rsidR="00C4070B" w:rsidRDefault="00C4070B" w:rsidP="00C4070B">
      <w:r>
        <w:t>The earliest eluting, positively identified compounds</w:t>
      </w:r>
      <w:r w:rsidR="00B32353">
        <w:t xml:space="preserve"> in the SPE-filter data</w:t>
      </w:r>
      <w:r>
        <w:t xml:space="preserve"> correspond to benzonitrile, and </w:t>
      </w:r>
      <w:r w:rsidRPr="00A83A06">
        <w:rPr>
          <w:i/>
        </w:rPr>
        <w:t>o</w:t>
      </w:r>
      <w:r>
        <w:t xml:space="preserve">-, </w:t>
      </w:r>
      <w:r w:rsidRPr="00A83A06">
        <w:rPr>
          <w:i/>
        </w:rPr>
        <w:t>m</w:t>
      </w:r>
      <w:r>
        <w:t xml:space="preserve">-, and </w:t>
      </w:r>
      <w:r w:rsidRPr="00A83A06">
        <w:rPr>
          <w:i/>
        </w:rPr>
        <w:t>p</w:t>
      </w:r>
      <w:r>
        <w:t xml:space="preserve">-cresol.  Potential breakthrough of such volatile compounds through the SPE filter was probed </w:t>
      </w:r>
      <w:r w:rsidR="00541E2A">
        <w:t xml:space="preserve">by </w:t>
      </w:r>
      <w:r>
        <w:t xml:space="preserve">collecting smoke samples from a campfire-style burn in Riverside, CA onto a PTFE-SPE-SPE sampling train.  Any compounds present on the backup SPE filter were below detection limit despite very high concentrations observed on the front SPE filter, consistent with the negligible breakthrough observed in previous studies using </w:t>
      </w:r>
      <w:r w:rsidR="00445120">
        <w:t>sorbent-impregnated filters</w:t>
      </w:r>
      <w:r>
        <w:t xml:space="preserve"> </w:t>
      </w:r>
      <w:r>
        <w:fldChar w:fldCharType="begin"/>
      </w:r>
      <w:r>
        <w:instrText xml:space="preserve"> ADDIN EN.CITE &lt;EndNote&gt;&lt;Cite&gt;&lt;Author&gt;Galarneau&lt;/Author&gt;&lt;Year&gt;2006&lt;/Year&gt;&lt;RecNum&gt;793&lt;/RecNum&gt;&lt;DisplayText&gt;(Galarneau et al., 2006)&lt;/DisplayText&gt;&lt;record&gt;&lt;rec-number&gt;793&lt;/rec-number&gt;&lt;foreign-keys&gt;&lt;key app="EN" db-id="atdwfxer1xrwa9ew92sxsr2lsdszwv2tz299" timestamp="1507234110"&gt;793&lt;/key&gt;&lt;/foreign-keys&gt;&lt;ref-type name="Journal Article"&gt;17&lt;/ref-type&gt;&lt;contributors&gt;&lt;authors&gt;&lt;author&gt;Galarneau, E.&lt;/author&gt;&lt;author&gt;Harner, T.&lt;/author&gt;&lt;author&gt;Shoeib, M.&lt;/author&gt;&lt;author&gt;Kozma, M.&lt;/author&gt;&lt;author&gt;Lane, D.&lt;/author&gt;&lt;/authors&gt;&lt;/contributors&gt;&lt;auth-address&gt;Environm Canada, Sci &amp;amp; Technol Branch, Air Qual Res Div, Toronto, ON M3H 5T4, Canada&amp;#xD;Simon Fraser Univ, Sch Resource &amp;amp; Environm Management, Burnaby, BC V5A 1S6, Canada&lt;/auth-address&gt;&lt;titles&gt;&lt;title&gt;A preliminary investigation of sorbent-impregnated filters (SIFs) as an alternative to polyurethane foam (PUF) for sampling gas-phase semivolatile organic compounds in air&lt;/title&gt;&lt;secondary-title&gt;Atmospheric Environment&lt;/secondary-title&gt;&lt;alt-title&gt;Atmos Environ&lt;/alt-title&gt;&lt;/titles&gt;&lt;periodical&gt;&lt;full-title&gt;Atmospheric Environment&lt;/full-title&gt;&lt;abbr-1&gt;Atmos. Environ.&lt;/abbr-1&gt;&lt;/periodical&gt;&lt;pages&gt;5734-5740&lt;/pages&gt;&lt;volume&gt;40&lt;/volume&gt;&lt;number&gt;29&lt;/number&gt;&lt;keywords&gt;&lt;keyword&gt;high-volume sampling&lt;/keyword&gt;&lt;keyword&gt;xad resin&lt;/keyword&gt;&lt;keyword&gt;polyurethane foam&lt;/keyword&gt;&lt;keyword&gt;semivolatile organic compounds&lt;/keyword&gt;&lt;keyword&gt;fraser valley&lt;/keyword&gt;&lt;keyword&gt;quality&lt;/keyword&gt;&lt;/keywords&gt;&lt;dates&gt;&lt;year&gt;2006&lt;/year&gt;&lt;pub-dates&gt;&lt;date&gt;Sep&lt;/date&gt;&lt;/pub-dates&gt;&lt;/dates&gt;&lt;isbn&gt;1352-2310&lt;/isbn&gt;&lt;accession-num&gt;WOS:000240524600018&lt;/accession-num&gt;&lt;urls&gt;&lt;related-urls&gt;&lt;url&gt;&amp;lt;Go to ISI&amp;gt;://WOS:000240524600018&lt;/url&gt;&lt;/related-urls&gt;&lt;/urls&gt;&lt;electronic-resource-num&gt;10.1016/j.atmosenv.2006.05.060&lt;/electronic-resource-num&gt;&lt;language&gt;English&lt;/language&gt;&lt;/record&gt;&lt;/Cite&gt;&lt;/EndNote&gt;</w:instrText>
      </w:r>
      <w:r>
        <w:fldChar w:fldCharType="separate"/>
      </w:r>
      <w:r>
        <w:rPr>
          <w:noProof/>
        </w:rPr>
        <w:t>(Galarneau et al., 2006)</w:t>
      </w:r>
      <w:r>
        <w:fldChar w:fldCharType="end"/>
      </w:r>
      <w:r>
        <w:t xml:space="preserve"> and SPE filters </w:t>
      </w:r>
      <w:r>
        <w:fldChar w:fldCharType="begin">
          <w:fldData xml:space="preserve">PEVuZE5vdGU+PENpdGU+PEF1dGhvcj5Ub2xsYmFjazwvQXV0aG9yPjxZZWFyPjIwMDY8L1llYXI+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</w:fldData>
        </w:fldChar>
      </w:r>
      <w:r>
        <w:instrText xml:space="preserve"> ADDIN EN.CITE </w:instrText>
      </w:r>
      <w:r>
        <w:fldChar w:fldCharType="begin">
          <w:fldData xml:space="preserve">PEVuZE5vdGU+PENpdGU+PEF1dGhvcj5Ub2xsYmFjazwvQXV0aG9yPjxZZWFyPjIwMDY8L1llYXI+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</w:fldData>
        </w:fldChar>
      </w:r>
      <w:r>
        <w:instrText xml:space="preserve"> ADDIN EN.CITE.DATA </w:instrText>
      </w:r>
      <w:r>
        <w:fldChar w:fldCharType="end"/>
      </w:r>
      <w:r>
        <w:fldChar w:fldCharType="separate"/>
      </w:r>
      <w:r>
        <w:rPr>
          <w:noProof/>
        </w:rPr>
        <w:t>(Tollback et al., 2006)</w:t>
      </w:r>
      <w:r>
        <w:fldChar w:fldCharType="end"/>
      </w:r>
      <w:r>
        <w:t>.  These observations demonstrate the ability of SPE filters to trap relatively volatile compounds, although more work is needed to optimize the recovery and quantification of such compounds.</w:t>
      </w:r>
      <w:r w:rsidR="00FD5C9D">
        <w:t xml:space="preserve">  For example, other non-</w:t>
      </w:r>
      <w:proofErr w:type="spellStart"/>
      <w:r w:rsidR="00FD5C9D">
        <w:t>protic</w:t>
      </w:r>
      <w:proofErr w:type="spellEnd"/>
      <w:r w:rsidR="00FD5C9D">
        <w:t xml:space="preserve"> solvents could be tested to enable derivatization without the need to completely dry the samples, which would help to minimize volatilization losses.</w:t>
      </w:r>
      <w:r>
        <w:t xml:space="preserve">  Other positively and tentatively identified compounds observed </w:t>
      </w:r>
      <w:r w:rsidR="003D570E">
        <w:t xml:space="preserve">from </w:t>
      </w:r>
      <w:r>
        <w:t>the FIREX SPE samples are largely consistent with compounds reported from PUF</w:t>
      </w:r>
      <w:r w:rsidR="0016792E">
        <w:t>/XAD</w:t>
      </w:r>
      <w:r>
        <w:t xml:space="preserve"> measurements </w:t>
      </w:r>
      <w:r>
        <w:fldChar w:fldCharType="begin">
          <w:fldData xml:space="preserve">PEVuZE5vdGU+PENpdGU+PEF1dGhvcj5IYXlzPC9BdXRob3I+PFllYXI+MjAwMjwvWWVhcj48UmVj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</w:fldData>
        </w:fldChar>
      </w:r>
      <w:r>
        <w:instrText xml:space="preserve"> ADDIN EN.CITE </w:instrText>
      </w:r>
      <w:r>
        <w:fldChar w:fldCharType="begin">
          <w:fldData xml:space="preserve">PEVuZE5vdGU+PENpdGU+PEF1dGhvcj5IYXlzPC9BdXRob3I+PFllYXI+MjAwMjwvWWVhcj48UmVj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</w:fldData>
        </w:fldChar>
      </w:r>
      <w:r>
        <w:instrText xml:space="preserve"> ADDIN EN.CITE.DATA </w:instrText>
      </w:r>
      <w:r>
        <w:fldChar w:fldCharType="end"/>
      </w:r>
      <w:r>
        <w:fldChar w:fldCharType="separate"/>
      </w:r>
      <w:r>
        <w:rPr>
          <w:noProof/>
        </w:rPr>
        <w:t>(Hays et al., 2002; Mazzoleni et al., 2007; Schauer et al., 2001)</w:t>
      </w:r>
      <w:r>
        <w:fldChar w:fldCharType="end"/>
      </w:r>
      <w:r>
        <w:t xml:space="preserve">, including phenol derivatives (e.g., dimethyl phenols, guaiacols, benzenediols, </w:t>
      </w:r>
      <w:r>
        <w:lastRenderedPageBreak/>
        <w:t xml:space="preserve">vanillin, isoeugenol, acetovanillone), mono-carboxylic acids, dicarboxylic acids (e.g., methyl maleic acid), </w:t>
      </w:r>
      <w:r w:rsidRPr="00EC6922">
        <w:rPr>
          <w:i/>
        </w:rPr>
        <w:t>n</w:t>
      </w:r>
      <w:r>
        <w:t>-alkanes, and PAHs (e.g., fluorene, phenanthrene).  With high trapping efficiency and similar observable compound classes, SPE filters appear to be a suitable alternative to PUF</w:t>
      </w:r>
      <w:r w:rsidR="00FD5C9D">
        <w:t>/XAD</w:t>
      </w:r>
      <w:r>
        <w:t xml:space="preserve"> measurements for untargeted analysis of I/SVOCs in air samples.  Because many of the identifiable compounds in the FIREX samples have been reported and quantified in previous studies </w:t>
      </w:r>
      <w:r>
        <w:fldChar w:fldCharType="begin">
          <w:fldData xml:space="preserve">PEVuZE5vdGU+PENpdGU+PEF1dGhvcj5IYXlzPC9BdXRob3I+PFllYXI+MjAwMjwvWWVhcj48UmVj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</w:fldData>
        </w:fldChar>
      </w:r>
      <w:r>
        <w:instrText xml:space="preserve"> ADDIN EN.CITE </w:instrText>
      </w:r>
      <w:r>
        <w:fldChar w:fldCharType="begin">
          <w:fldData xml:space="preserve">PEVuZE5vdGU+PENpdGU+PEF1dGhvcj5IYXlzPC9BdXRob3I+PFllYXI+MjAwMjwvWWVhcj48UmVj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</w:fldData>
        </w:fldChar>
      </w:r>
      <w:r>
        <w:instrText xml:space="preserve"> ADDIN EN.CITE.DATA </w:instrText>
      </w:r>
      <w:r>
        <w:fldChar w:fldCharType="end"/>
      </w:r>
      <w:r>
        <w:fldChar w:fldCharType="separate"/>
      </w:r>
      <w:r>
        <w:rPr>
          <w:noProof/>
        </w:rPr>
        <w:t>(Hays et al., 2002; Mazzoleni et al., 2007; Schauer et al., 2001)</w:t>
      </w:r>
      <w:r>
        <w:fldChar w:fldCharType="end"/>
      </w:r>
      <w:r>
        <w:t xml:space="preserve">, </w:t>
      </w:r>
      <w:r w:rsidR="00577460">
        <w:t xml:space="preserve">the </w:t>
      </w:r>
      <w:r>
        <w:t xml:space="preserve">focus here </w:t>
      </w:r>
      <w:r w:rsidR="00577460">
        <w:t xml:space="preserve">is </w:t>
      </w:r>
      <w:r>
        <w:t>on investiga</w:t>
      </w:r>
      <w:r w:rsidR="006C4176">
        <w:t>ting the diversity of emissions</w:t>
      </w:r>
      <w:r>
        <w:t xml:space="preserve"> rather than providing detailed speciation profiles. </w:t>
      </w:r>
    </w:p>
    <w:p w14:paraId="7474BA01" w14:textId="1A9C4323" w:rsidR="00C4070B" w:rsidRDefault="00C4070B" w:rsidP="00C4070B">
      <w:r>
        <w:t xml:space="preserve">Hereafter, the relative abundance (or % abundance) of a given compound is defined as the ratio of the peak area for compound </w:t>
      </w:r>
      <w:proofErr w:type="spellStart"/>
      <w:r w:rsidRPr="00A32644">
        <w:rPr>
          <w:i/>
        </w:rPr>
        <w:t>i</w:t>
      </w:r>
      <w:proofErr w:type="spellEnd"/>
      <w:r>
        <w:rPr>
          <w:i/>
        </w:rPr>
        <w:t xml:space="preserve"> </w:t>
      </w:r>
      <w:r>
        <w:t xml:space="preserve">to the total observed peak area (using deconvoluted total ion current, DTIC) summed over all compounds present in either the corresponding SPE sample only or the combined SPE+PTFE samples (each case is explicitly noted where applicable).  The peak area fractions are used </w:t>
      </w:r>
      <w:r w:rsidRPr="00541E2A">
        <w:t xml:space="preserve">as an </w:t>
      </w:r>
      <w:r w:rsidRPr="004372BB">
        <w:t>indication</w:t>
      </w:r>
      <w:r w:rsidRPr="00541E2A">
        <w:t xml:space="preserve"> rather than</w:t>
      </w:r>
      <w:r>
        <w:t xml:space="preserve"> an absolute measure of the % abundance because the individual compounds have not been corrected for recovery or differences in instrument response.</w:t>
      </w:r>
      <w:r w:rsidR="00541E2A">
        <w:t xml:space="preserve"> </w:t>
      </w:r>
      <w:r>
        <w:t xml:space="preserve"> This approach is reasonable for the qualitative assessment sought here because many of the most volatile compounds were still observed with high relative abundance.  For example, cresols likely </w:t>
      </w:r>
      <w:r w:rsidR="0044198C">
        <w:t>exhibited</w:t>
      </w:r>
      <w:r>
        <w:t xml:space="preserve"> poorer recovery (&lt;0.3) than guaiacol (Figure S3) due to their higher volatilit</w:t>
      </w:r>
      <w:r w:rsidR="00251FB0">
        <w:t>ies</w:t>
      </w:r>
      <w:r>
        <w:t xml:space="preserve">, yet were still among the most abundant of the observed compounds.  However, the relative abundance for volatile compounds should be considered a lower limit. </w:t>
      </w:r>
    </w:p>
    <w:p w14:paraId="3D10B75E" w14:textId="6C47DBA1" w:rsidR="00C4070B" w:rsidRDefault="00C4070B" w:rsidP="00C4070B">
      <w:r>
        <w:t>Figure 3 illustrates the number of SPE samples in which each compound was observed along with its median % abundance across the relevant set of samples (i.e., 0</w:t>
      </w:r>
      <w:r w:rsidR="00FB6C70">
        <w:t xml:space="preserve"> </w:t>
      </w:r>
      <w:r>
        <w:t>% abundance values were ignored); for 2 or fewer samples, the maximum observed % abundance</w:t>
      </w:r>
      <w:r w:rsidR="00577460">
        <w:t xml:space="preserve"> was used</w:t>
      </w:r>
      <w:r>
        <w:t xml:space="preserve">.  Of the 907 total compounds observed across all 18 SPE samples, approximately half (452) were detected in 3 or fewer samples, demonstrating the abundance of unique compounds.  In contrast, only 31 compounds were observed in all 18 samples; these ubiquitous compounds were also generally the most abundant.  The red trace in Figure 3 denotes the median of the median % abundance values within each bin and demonstrates a general trend of increasing average relative abundance with increasing detection frequency.  </w:t>
      </w:r>
      <w:r w:rsidRPr="004372BB">
        <w:t>On average,</w:t>
      </w:r>
      <w:r w:rsidRPr="00541E2A">
        <w:t xml:space="preserve"> the</w:t>
      </w:r>
      <w:r>
        <w:t xml:space="preserve"> most ubiquitous compounds (</w:t>
      </w:r>
      <w:r w:rsidRPr="00445875">
        <w:rPr>
          <w:i/>
        </w:rPr>
        <w:t>N</w:t>
      </w:r>
      <w:r>
        <w:t>=18) account for ~10</w:t>
      </w:r>
      <w:r w:rsidRPr="0015130B">
        <w:t>×</w:t>
      </w:r>
      <w:r>
        <w:t xml:space="preserve"> greater % abundance than compounds observed in 13 or fewer samples.  These highly abundant (median relative abundance &gt;1</w:t>
      </w:r>
      <w:r w:rsidR="00FB6C70">
        <w:t xml:space="preserve"> </w:t>
      </w:r>
      <w:r>
        <w:t>%), ubiquitous compounds include phenol derivatives (</w:t>
      </w:r>
      <w:r w:rsidRPr="00375B41">
        <w:rPr>
          <w:i/>
        </w:rPr>
        <w:t>o</w:t>
      </w:r>
      <w:r>
        <w:t xml:space="preserve">-, </w:t>
      </w:r>
      <w:r w:rsidRPr="00375B41">
        <w:rPr>
          <w:i/>
        </w:rPr>
        <w:t>m</w:t>
      </w:r>
      <w:r>
        <w:t xml:space="preserve">-, and </w:t>
      </w:r>
      <w:r w:rsidRPr="00375B41">
        <w:rPr>
          <w:i/>
        </w:rPr>
        <w:t>p</w:t>
      </w:r>
      <w:r>
        <w:t xml:space="preserve">- cresols, guaiacol, methyl guaiacol, hydroquinone, 3- and 4-methyl catechol), methyl maleic acid, and several unknowns.  </w:t>
      </w:r>
      <w:r w:rsidRPr="003341DA">
        <w:t xml:space="preserve"> </w:t>
      </w:r>
      <w:r>
        <w:t>Only catechol accounted for &gt;1</w:t>
      </w:r>
      <w:r w:rsidR="00FB6C70">
        <w:t xml:space="preserve"> </w:t>
      </w:r>
      <w:r>
        <w:t>% of the total SPE peak area in all 18 samples, ranging from 4.9</w:t>
      </w:r>
      <w:r w:rsidR="00FB6C70">
        <w:t xml:space="preserve"> % (dung) to</w:t>
      </w:r>
      <w:r>
        <w:t xml:space="preserve"> 15</w:t>
      </w:r>
      <w:r w:rsidR="00FB6C70">
        <w:t xml:space="preserve"> </w:t>
      </w:r>
      <w:r>
        <w:t xml:space="preserve">% (ponderosa pine, burn 37) and was therefore the most universally abundant I/SVOC detected in the gas phase.  Several highly abundant compounds were also present in 1-7 samples (Figure 3).  For example, camphor was only detected in sagebrush smoke, at 4.3% of the total SPE peak area; a unique camphor signature was also observed during FIREX </w:t>
      </w:r>
      <w:r>
        <w:fldChar w:fldCharType="begin"/>
      </w:r>
      <w:r>
        <w:instrText xml:space="preserve"> ADDIN EN.CITE &lt;EndNote&gt;&lt;Cite&gt;&lt;Author&gt;Sekimoto&lt;/Author&gt;&lt;Year&gt;2018&lt;/Year&gt;&lt;RecNum&gt;850&lt;/RecNum&gt;&lt;DisplayText&gt;(Sekimoto et al., 2018)&lt;/DisplayText&gt;&lt;record&gt;&lt;rec-number&gt;850&lt;/rec-number&gt;&lt;foreign-keys&gt;&lt;key app="EN" db-id="atdwfxer1xrwa9ew92sxsr2lsdszwv2tz299" timestamp="1528907304"&gt;850&lt;/key&gt;&lt;/foreign-keys&gt;&lt;ref-type name="Journal Article"&gt;17&lt;/ref-type&gt;&lt;contributors&gt;&lt;authors&gt;&lt;author&gt;Sekimoto, K.&lt;/author&gt;&lt;author&gt;Koss, A. R.&lt;/author&gt;&lt;author&gt;Gilman, J. B.&lt;/author&gt;&lt;author&gt;Selimovic, V.&lt;/author&gt;&lt;author&gt;Coggon, M. M.&lt;/author&gt;&lt;author&gt;Zarzana, K. J.&lt;/author&gt;&lt;author&gt;Yuan, B.&lt;/author&gt;&lt;author&gt;Lerner, B. M.&lt;/author&gt;&lt;author&gt;Brown, S. S.&lt;/author&gt;&lt;author&gt;Warneke, C.&lt;/author&gt;&lt;author&gt;Yokelson, R. J.&lt;/author&gt;&lt;author&gt;Roberts, J. M.&lt;/author&gt;&lt;author&gt;de Gouw, J.&lt;/author&gt;&lt;/authors&gt;&lt;/contributors&gt;&lt;titles&gt;&lt;title&gt;High- and low-temperature pyrolysis profiles describe volatile organic compound emissions from western US wildfire fuels&lt;/title&gt;&lt;secondary-title&gt;Atmospheric Chemistry and Physics&lt;/secondary-title&gt;&lt;/titles&gt;&lt;periodical&gt;&lt;full-title&gt;Atmospheric Chemistry and Physics&lt;/full-title&gt;&lt;abbr-1&gt;Atmos. Chem. Phys.&lt;/abbr-1&gt;&lt;/periodical&gt;&lt;pages&gt;9263-9281&lt;/pages&gt;&lt;volume&gt;18&lt;/volume&gt;&lt;dates&gt;&lt;year&gt;2018&lt;/year&gt;&lt;/dates&gt;&lt;publisher&gt;Copernicus Publications&lt;/publisher&gt;&lt;isbn&gt;1680-7375&lt;/isbn&gt;&lt;urls&gt;&lt;related-urls&gt;&lt;url&gt;https://www.atmos-chem-phys-discuss.net/acp-2018-52/&lt;/url&gt;&lt;/related-urls&gt;&lt;pdf-urls&gt;&lt;url&gt;https://www.atmos-chem-phys-discuss.net/acp-2018-52/acp-2018-52.pdf&lt;/url&gt;&lt;/pdf-urls&gt;&lt;/urls&gt;&lt;electronic-resource-num&gt;10.5194/acp-2018-52&lt;/electronic-resource-num&gt;&lt;/record&gt;&lt;/Cite&gt;&lt;/EndNote&gt;</w:instrText>
      </w:r>
      <w:r>
        <w:fldChar w:fldCharType="separate"/>
      </w:r>
      <w:r>
        <w:rPr>
          <w:noProof/>
        </w:rPr>
        <w:t>(Sekimoto et al., 2018)</w:t>
      </w:r>
      <w:r>
        <w:fldChar w:fldCharType="end"/>
      </w:r>
      <w:r>
        <w:t>.  Two other highly abundant compounds were present in only one sample; these are unknown compounds</w:t>
      </w:r>
      <w:r w:rsidR="00E6433C">
        <w:t xml:space="preserve"> (but likely alcohols or organic acids</w:t>
      </w:r>
      <w:r w:rsidR="00F30E00">
        <w:t xml:space="preserve"> based on mass spectral fragmentation patterns discussed below</w:t>
      </w:r>
      <w:r w:rsidR="00E6433C">
        <w:t>)</w:t>
      </w:r>
      <w:r>
        <w:t xml:space="preserve"> and accounted for 1.1 and 2.3% abundance in sagebrush and peat smoke, respectively. </w:t>
      </w:r>
    </w:p>
    <w:p w14:paraId="4557667E" w14:textId="115FDF79" w:rsidR="00C4070B" w:rsidRDefault="00C4070B" w:rsidP="00C4070B">
      <w:r>
        <w:t xml:space="preserve">Large variability is evident in the % abundances of a given compound across the SPE samples, as indicated by the marker sizes in Figure 3, which represent the ratio of the maximum observed value to the minimum observed non-zero value (ratios </w:t>
      </w:r>
      <w:r>
        <w:lastRenderedPageBreak/>
        <w:t xml:space="preserve">greater than ~2 are unlikely to be due entirely to experimental </w:t>
      </w:r>
      <w:proofErr w:type="spellStart"/>
      <w:r>
        <w:t>artifacts</w:t>
      </w:r>
      <w:proofErr w:type="spellEnd"/>
      <w:r>
        <w:t xml:space="preserve">). </w:t>
      </w:r>
      <w:r w:rsidR="00B257C4">
        <w:t xml:space="preserve"> </w:t>
      </w:r>
      <w:r>
        <w:t>Ratios as high as 150 were observed (values in Figure 3 have been capped at 50 for visual clarity), demonstrating the potential for high variability in the fraction of smoke accounted for by individual I/SVOCs.  For example, there is wide variability in the relative abundances for many of the most ubiquitous compounds, with 35% displaying max/min ratios &gt;25 and a median ratio of 15.  Although there is an apparent trend of increasing median variability (red marker sizes in Figure 3) with increasing detection frequency, this is likely due in part to the higher relative abundance of more ubiquitous compounds.  The variability of less frequently observed and generally less concentrated compounds was potentially truncated by the method detection limit</w:t>
      </w:r>
      <w:r w:rsidR="00FB6C70">
        <w:t xml:space="preserve"> and peak selection criteria (Section 2.3)</w:t>
      </w:r>
      <w:r>
        <w:t xml:space="preserve">.  This hypothesis is somewhat supported by the observation that the variability tends to be higher for the more abundant compounds within bins 2-7. </w:t>
      </w:r>
    </w:p>
    <w:p w14:paraId="4503C557" w14:textId="1BC18D87" w:rsidR="00C4070B" w:rsidRDefault="00C4070B" w:rsidP="00C4070B">
      <w:r>
        <w:t>To explore the overall diversity of the speciated emissions among the smoke samples, correlation coefficients were calculated based on the combined (SPE+PTFE) % abundances of all individual observed compounds between pair</w:t>
      </w:r>
      <w:r w:rsidR="003D570E">
        <w:t>s</w:t>
      </w:r>
      <w:r>
        <w:t xml:space="preserve"> of fires (Figure 4a,</w:t>
      </w:r>
      <w:r w:rsidR="00E6433C">
        <w:t xml:space="preserve">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All</m:t>
            </m:r>
          </m:sub>
          <m:sup>
            <m:r>
              <w:rPr>
                <w:rFonts w:ascii="Cambria Math" w:hAnsi="Cambria Math"/>
              </w:rPr>
              <m:t>2</m:t>
            </m:r>
          </m:sup>
        </m:sSubSup>
      </m:oMath>
      <w:r>
        <w:t xml:space="preserve">, </w:t>
      </w:r>
      <w:r w:rsidRPr="006D15E2">
        <w:t>lower</w:t>
      </w:r>
      <w:r>
        <w:t xml:space="preserve"> half</w:t>
      </w:r>
      <w:r w:rsidR="00344831">
        <w:t>; correlation coefficients were calculated using Microsoft Excel</w:t>
      </w:r>
      <w:r w:rsidR="00B257C4">
        <w:t xml:space="preserve"> and</w:t>
      </w:r>
      <w:r w:rsidR="00344831">
        <w:t xml:space="preserve"> the image plot was generated using Igor Pro v.6.37</w:t>
      </w:r>
      <w:r>
        <w:t xml:space="preserve">).  </w:t>
      </w:r>
      <w:r w:rsidR="00687D0F">
        <w:t xml:space="preserve">For illustration, example correlation plots for highly and poorly correlated fire pairs are included in Figure 4b and c, respectively.  </w:t>
      </w:r>
      <w:r>
        <w:t xml:space="preserve">Because </w:t>
      </w:r>
      <w:proofErr w:type="spellStart"/>
      <w:r>
        <w:t>levoglucosan</w:t>
      </w:r>
      <w:proofErr w:type="spellEnd"/>
      <w:r>
        <w:t xml:space="preserve"> was by far the most abundant compound in all </w:t>
      </w:r>
      <w:r w:rsidR="00F14940">
        <w:t xml:space="preserve">burns </w:t>
      </w:r>
      <w:r>
        <w:t>except manzanita, accounting for between 7.</w:t>
      </w:r>
      <w:r w:rsidR="001623EA">
        <w:t>6</w:t>
      </w:r>
      <w:r>
        <w:t>-4</w:t>
      </w:r>
      <w:r w:rsidR="00CF5163">
        <w:t>3</w:t>
      </w:r>
      <w:r>
        <w:t>% of the total abundances (e.g., Figure 4b,</w:t>
      </w:r>
      <w:r w:rsidR="0023402C">
        <w:t xml:space="preserve"> </w:t>
      </w:r>
      <w:r>
        <w:t xml:space="preserve">c), this </w:t>
      </w:r>
      <w:r w:rsidR="003D570E">
        <w:t xml:space="preserve">single </w:t>
      </w:r>
      <w:r>
        <w:t xml:space="preserve">compound had a large effect on the regression parameters.  Therefore, the correlation coefficients calculated with the </w:t>
      </w:r>
      <w:proofErr w:type="spellStart"/>
      <w:r>
        <w:t>levoglucosan</w:t>
      </w:r>
      <w:proofErr w:type="spellEnd"/>
      <w:r>
        <w:t xml:space="preserve"> data omitted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NoLevo</m:t>
            </m:r>
          </m:sub>
          <m:sup>
            <m:r>
              <w:rPr>
                <w:rFonts w:ascii="Cambria Math" w:hAnsi="Cambria Math"/>
              </w:rPr>
              <m:t>2</m:t>
            </m:r>
          </m:sup>
        </m:sSubSup>
        <m:r>
          <w:rPr>
            <w:rFonts w:ascii="Cambria Math" w:hAnsi="Cambria Math"/>
          </w:rPr>
          <m:t>)</m:t>
        </m:r>
      </m:oMath>
      <w:r>
        <w:t xml:space="preserve"> are shown in the upper half of Figure 4a.</w:t>
      </w:r>
      <w:r w:rsidR="00B257C4">
        <w:t xml:space="preserve"> </w:t>
      </w:r>
      <w:r>
        <w:t xml:space="preserve"> This allows a better comparison of the less abundant compound signatures.  For nearly all sample pairs, the </w:t>
      </w:r>
      <w:r w:rsidRPr="00673807">
        <w:rPr>
          <w:i/>
        </w:rPr>
        <w:t>R</w:t>
      </w:r>
      <w:r w:rsidRPr="00CE77D7">
        <w:rPr>
          <w:vertAlign w:val="superscript"/>
        </w:rPr>
        <w:t>2</w:t>
      </w:r>
      <w:r>
        <w:t xml:space="preserve"> values dropped significantly after removing </w:t>
      </w:r>
      <w:proofErr w:type="spellStart"/>
      <w:r>
        <w:t>levoglucosan</w:t>
      </w:r>
      <w:proofErr w:type="spellEnd"/>
      <w:r>
        <w:t xml:space="preserve"> (Figure 4a), with mean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All</m:t>
            </m:r>
          </m:sub>
          <m:sup>
            <m:r>
              <w:rPr>
                <w:rFonts w:ascii="Cambria Math" w:hAnsi="Cambria Math"/>
              </w:rPr>
              <m:t>2</m:t>
            </m:r>
          </m:sup>
        </m:sSubSup>
      </m:oMath>
      <w:r>
        <w:t xml:space="preserve"> of 0.67 compared to mean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NoLevo</m:t>
            </m:r>
          </m:sub>
          <m:sup>
            <m:r>
              <w:rPr>
                <w:rFonts w:ascii="Cambria Math" w:hAnsi="Cambria Math"/>
              </w:rPr>
              <m:t>2</m:t>
            </m:r>
          </m:sup>
        </m:sSubSup>
      </m:oMath>
      <w:r>
        <w:rPr>
          <w:vertAlign w:val="superscript"/>
        </w:rPr>
        <w:t xml:space="preserve"> </w:t>
      </w:r>
      <w:r w:rsidRPr="006D15E2">
        <w:t>of</w:t>
      </w:r>
      <w:r w:rsidRPr="00FB6C70">
        <w:t xml:space="preserve"> </w:t>
      </w:r>
      <w:r>
        <w:t xml:space="preserve">0.33. </w:t>
      </w:r>
    </w:p>
    <w:p w14:paraId="3CB68514" w14:textId="07166988" w:rsidR="00C4070B" w:rsidRDefault="00C4070B" w:rsidP="00C4070B">
      <w:r>
        <w:t xml:space="preserve">The highest correlations were observed among the coniferous fuels (bounded by the white box in Figure 4a).  Among conifers, the mean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All</m:t>
            </m:r>
          </m:sub>
          <m:sup>
            <m:r>
              <w:rPr>
                <w:rFonts w:ascii="Cambria Math" w:hAnsi="Cambria Math"/>
              </w:rPr>
              <m:t>2</m:t>
            </m:r>
          </m:sup>
        </m:sSubSup>
      </m:oMath>
      <w:r>
        <w:t xml:space="preserve"> is 0.9</w:t>
      </w:r>
      <w:r w:rsidR="00CF5163">
        <w:t>1</w:t>
      </w:r>
      <w:r>
        <w:t xml:space="preserve"> and mean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NoLevo</m:t>
            </m:r>
          </m:sub>
          <m:sup>
            <m:r>
              <w:rPr>
                <w:rFonts w:ascii="Cambria Math" w:hAnsi="Cambria Math"/>
              </w:rPr>
              <m:t>2</m:t>
            </m:r>
          </m:sup>
        </m:sSubSup>
      </m:oMath>
      <w:r>
        <w:rPr>
          <w:vertAlign w:val="superscript"/>
        </w:rPr>
        <w:t xml:space="preserve"> </w:t>
      </w:r>
      <w:r>
        <w:t>is 0.6</w:t>
      </w:r>
      <w:r w:rsidR="00CF5163">
        <w:t>2</w:t>
      </w:r>
      <w:r>
        <w:t xml:space="preserve">, both of which are significantly higher than the overall mean values reported above.  </w:t>
      </w:r>
      <w:r>
        <w:fldChar w:fldCharType="begin">
          <w:fldData xml:space="preserve">PEVuZE5vdGU+PENpdGUgQXV0aG9yWWVhcj0iMSI+PEF1dGhvcj5TZWxpbW92aWM8L0F1dGhvcj48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</w:fldData>
        </w:fldChar>
      </w:r>
      <w:r>
        <w:instrText xml:space="preserve"> ADDIN EN.CITE </w:instrText>
      </w:r>
      <w:r>
        <w:fldChar w:fldCharType="begin">
          <w:fldData xml:space="preserve">PEVuZE5vdGU+PENpdGUgQXV0aG9yWWVhcj0iMSI+PEF1dGhvcj5TZWxpbW92aWM8L0F1dGhvcj48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</w:fldData>
        </w:fldChar>
      </w:r>
      <w:r>
        <w:instrText xml:space="preserve"> ADDIN EN.CITE.DATA </w:instrText>
      </w:r>
      <w:r>
        <w:fldChar w:fldCharType="end"/>
      </w:r>
      <w:r>
        <w:fldChar w:fldCharType="separate"/>
      </w:r>
      <w:r>
        <w:rPr>
          <w:noProof/>
        </w:rPr>
        <w:t>Selimovic et al. (2018)</w:t>
      </w:r>
      <w:r>
        <w:fldChar w:fldCharType="end"/>
      </w:r>
      <w:r>
        <w:t xml:space="preserve"> also observed similarities among the VOC emissions from coniferous fuels.  The conifer emissions were well correlated with conifer-derived decayed plant matter (rotten log and duffs) with mean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All</m:t>
            </m:r>
          </m:sub>
          <m:sup>
            <m:r>
              <w:rPr>
                <w:rFonts w:ascii="Cambria Math" w:hAnsi="Cambria Math"/>
              </w:rPr>
              <m:t>2</m:t>
            </m:r>
          </m:sup>
        </m:sSubSup>
      </m:oMath>
      <w:r>
        <w:t xml:space="preserve"> of 0.7</w:t>
      </w:r>
      <w:r w:rsidR="00CF5163">
        <w:t>7</w:t>
      </w:r>
      <w:r>
        <w:t xml:space="preserve"> and mean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NoLevo</m:t>
            </m:r>
          </m:sub>
          <m:sup>
            <m:r>
              <w:rPr>
                <w:rFonts w:ascii="Cambria Math" w:hAnsi="Cambria Math"/>
              </w:rPr>
              <m:t>2</m:t>
            </m:r>
          </m:sup>
        </m:sSubSup>
      </m:oMath>
      <w:r>
        <w:rPr>
          <w:vertAlign w:val="superscript"/>
        </w:rPr>
        <w:t xml:space="preserve"> </w:t>
      </w:r>
      <w:r w:rsidRPr="006D15E2">
        <w:t>of</w:t>
      </w:r>
      <w:r>
        <w:rPr>
          <w:vertAlign w:val="superscript"/>
        </w:rPr>
        <w:t xml:space="preserve"> </w:t>
      </w:r>
      <w:r>
        <w:t>0.4</w:t>
      </w:r>
      <w:r w:rsidR="00CF5163">
        <w:t>7</w:t>
      </w:r>
      <w:r>
        <w:t xml:space="preserve">.  </w:t>
      </w:r>
      <w:r w:rsidR="003D570E">
        <w:t xml:space="preserve">When </w:t>
      </w:r>
      <w:proofErr w:type="spellStart"/>
      <w:r>
        <w:t>levoglucosan</w:t>
      </w:r>
      <w:proofErr w:type="spellEnd"/>
      <w:r>
        <w:t xml:space="preserve"> </w:t>
      </w:r>
      <w:r w:rsidR="003D570E">
        <w:t xml:space="preserve">was </w:t>
      </w:r>
      <w:r>
        <w:t>included in the regressions, excelsior (aspen wood shavings) smoke is well correlated with the coniferous fuels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All</m:t>
            </m:r>
          </m:sub>
          <m:sup>
            <m:r>
              <w:rPr>
                <w:rFonts w:ascii="Cambria Math" w:hAnsi="Cambria Math"/>
              </w:rPr>
              <m:t>2</m:t>
            </m:r>
          </m:sup>
        </m:sSubSup>
      </m:oMath>
      <w:r>
        <w:t xml:space="preserve"> = 0.7</w:t>
      </w:r>
      <w:r w:rsidR="00CF5163">
        <w:t>6</w:t>
      </w:r>
      <w:r>
        <w:t xml:space="preserve">-0.97).  </w:t>
      </w:r>
      <w:r w:rsidR="003D570E">
        <w:t>This is likely because e</w:t>
      </w:r>
      <w:r>
        <w:t xml:space="preserve">xcelsior smoke was dominated by </w:t>
      </w:r>
      <w:proofErr w:type="spellStart"/>
      <w:r>
        <w:t>levoglucosan</w:t>
      </w:r>
      <w:proofErr w:type="spellEnd"/>
      <w:r>
        <w:t xml:space="preserve"> (4</w:t>
      </w:r>
      <w:r w:rsidR="00CF5163">
        <w:t>3</w:t>
      </w:r>
      <w:r w:rsidR="00C86047">
        <w:t xml:space="preserve"> </w:t>
      </w:r>
      <w:r>
        <w:t>% of the total abundance</w:t>
      </w:r>
      <w:r w:rsidR="003D570E">
        <w:t xml:space="preserve">), and </w:t>
      </w:r>
      <w:r>
        <w:t xml:space="preserve">emissions from coniferous fuels also contained higher average </w:t>
      </w:r>
      <w:proofErr w:type="spellStart"/>
      <w:r>
        <w:t>levoglucosan</w:t>
      </w:r>
      <w:proofErr w:type="spellEnd"/>
      <w:r>
        <w:t xml:space="preserve"> (mean </w:t>
      </w:r>
      <w:proofErr w:type="spellStart"/>
      <w:r>
        <w:rPr>
          <w:i/>
        </w:rPr>
        <w:t>f</w:t>
      </w:r>
      <w:r w:rsidRPr="00144CC9">
        <w:rPr>
          <w:vertAlign w:val="subscript"/>
        </w:rPr>
        <w:t>Levo</w:t>
      </w:r>
      <w:proofErr w:type="spellEnd"/>
      <w:r>
        <w:t xml:space="preserve"> = 2</w:t>
      </w:r>
      <w:r w:rsidR="00CF5163">
        <w:t>7</w:t>
      </w:r>
      <w:r w:rsidR="00C86047">
        <w:t xml:space="preserve"> </w:t>
      </w:r>
      <w:r>
        <w:t xml:space="preserve">%) than other fuels (mean </w:t>
      </w:r>
      <w:proofErr w:type="spellStart"/>
      <w:r>
        <w:rPr>
          <w:i/>
        </w:rPr>
        <w:t>f</w:t>
      </w:r>
      <w:r w:rsidRPr="00144CC9">
        <w:rPr>
          <w:vertAlign w:val="subscript"/>
        </w:rPr>
        <w:t>Levo</w:t>
      </w:r>
      <w:proofErr w:type="spellEnd"/>
      <w:r>
        <w:t xml:space="preserve"> = 1</w:t>
      </w:r>
      <w:r w:rsidR="00CF5163">
        <w:t>4</w:t>
      </w:r>
      <w:r w:rsidR="00C86047">
        <w:t xml:space="preserve"> </w:t>
      </w:r>
      <w:r>
        <w:t xml:space="preserve">%, not including excelsior). </w:t>
      </w:r>
      <w:r w:rsidR="001623EA">
        <w:t xml:space="preserve"> </w:t>
      </w:r>
      <w:r w:rsidR="005441A8">
        <w:fldChar w:fldCharType="begin"/>
      </w:r>
      <w:r w:rsidR="009441F4">
        <w:instrText xml:space="preserve"> ADDIN EN.CITE &lt;EndNote&gt;&lt;Cite AuthorYear="1"&gt;&lt;Author&gt;Jen&lt;/Author&gt;&lt;Year&gt;2018&lt;/Year&gt;&lt;RecNum&gt;935&lt;/RecNum&gt;&lt;DisplayText&gt;Jen et al. (2018a)&lt;/DisplayText&gt;&lt;record&gt;&lt;rec-number&gt;935&lt;/rec-number&gt;&lt;foreign-keys&gt;&lt;key app="EN" db-id="atdwfxer1xrwa9ew92sxsr2lsdszwv2tz299" timestamp="1532720931"&gt;935&lt;/key&gt;&lt;/foreign-keys&gt;&lt;ref-type name="Journal Article"&gt;17&lt;/ref-type&gt;&lt;contributors&gt;&lt;authors&gt;&lt;author&gt; Coty N. Jen&lt;/author&gt;&lt;author&gt;Lindsay E. Hatch&lt;/author&gt;&lt;author&gt;Vanessa Selimovic&lt;/author&gt;&lt;author&gt;Robert J. Yokelson&lt;/author&gt;&lt;author&gt;Robert Weber &lt;/author&gt;&lt;author&gt;Arantza E. Fernandez&lt;/author&gt;&lt;author&gt;Nathan M. Kreisberg&lt;/author&gt;&lt;author&gt;Kelley C. Barsanti&lt;/author&gt;&lt;author&gt;Allen H. Goldstein&lt;/author&gt;&lt;/authors&gt;&lt;/contributors&gt;&lt;titles&gt;&lt;title&gt;Speciated and total emission factors of particulate organics from burning western U.S. wildland fuels and their dependence on combustion efficiency&lt;/title&gt;&lt;secondary-title&gt;Atmospheric Chemistry and Physics Discussions&lt;/secondary-title&gt;&lt;/titles&gt;&lt;periodical&gt;&lt;full-title&gt;Atmospheric Chemistry and Physics Discussions&lt;/full-title&gt;&lt;abbr-1&gt;Atmos. Chem. Phys. Discuss.&lt;/abbr-1&gt;&lt;/periodical&gt;&lt;volume&gt;Submitted&lt;/volume&gt;&lt;dates&gt;&lt;year&gt;2018&lt;/year&gt;&lt;/dates&gt;&lt;urls&gt;&lt;/urls&gt;&lt;/record&gt;&lt;/Cite&gt;&lt;/EndNote&gt;</w:instrText>
      </w:r>
      <w:r w:rsidR="005441A8">
        <w:fldChar w:fldCharType="separate"/>
      </w:r>
      <w:r w:rsidR="005441A8">
        <w:rPr>
          <w:noProof/>
        </w:rPr>
        <w:t>Jen et al. (2018a)</w:t>
      </w:r>
      <w:r w:rsidR="005441A8">
        <w:fldChar w:fldCharType="end"/>
      </w:r>
      <w:r w:rsidR="005441A8">
        <w:t xml:space="preserve"> similarly observed higher average </w:t>
      </w:r>
      <w:proofErr w:type="spellStart"/>
      <w:r w:rsidR="005441A8">
        <w:t>levoglucosan</w:t>
      </w:r>
      <w:proofErr w:type="spellEnd"/>
      <w:r w:rsidR="005441A8">
        <w:t xml:space="preserve"> emission f</w:t>
      </w:r>
      <w:r w:rsidR="00D50AE8">
        <w:t>actors among coniferous fuels from</w:t>
      </w:r>
      <w:r w:rsidR="005441A8">
        <w:t xml:space="preserve"> filter samples collected during FIREX.</w:t>
      </w:r>
      <w:r w:rsidR="00C86047">
        <w:t xml:space="preserve"> </w:t>
      </w:r>
      <w:r w:rsidR="00B257C4">
        <w:t xml:space="preserve"> </w:t>
      </w:r>
      <w:r w:rsidR="00C86047">
        <w:t xml:space="preserve">However, with </w:t>
      </w:r>
      <w:proofErr w:type="spellStart"/>
      <w:r w:rsidR="00C86047">
        <w:t>levoglucosan</w:t>
      </w:r>
      <w:proofErr w:type="spellEnd"/>
      <w:r>
        <w:t xml:space="preserve"> removed from the regression, excelsior smoke is poorly correlated </w:t>
      </w:r>
      <w:r w:rsidR="003D570E">
        <w:t xml:space="preserve">with </w:t>
      </w:r>
      <w:r>
        <w:t>conifer-derived smoke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NoLevo</m:t>
            </m:r>
          </m:sub>
          <m:sup>
            <m:r>
              <w:rPr>
                <w:rFonts w:ascii="Cambria Math" w:hAnsi="Cambria Math"/>
              </w:rPr>
              <m:t>2</m:t>
            </m:r>
          </m:sup>
        </m:sSubSup>
      </m:oMath>
      <w:r>
        <w:rPr>
          <w:vertAlign w:val="superscript"/>
        </w:rPr>
        <w:t xml:space="preserve"> </w:t>
      </w:r>
      <w:r w:rsidRPr="00AB1E75">
        <w:t xml:space="preserve">= </w:t>
      </w:r>
      <w:r>
        <w:t>0.17-0.</w:t>
      </w:r>
      <w:r w:rsidR="00CF5163">
        <w:t>25</w:t>
      </w:r>
      <w:r>
        <w:t xml:space="preserve">), likely due in part to the much simpler overall composition of excelsior smoke compared to other samples (Table 1).  </w:t>
      </w:r>
    </w:p>
    <w:p w14:paraId="411C2E60" w14:textId="7B0F538C" w:rsidR="00C4070B" w:rsidRDefault="00C4070B" w:rsidP="00C4070B">
      <w:r>
        <w:t xml:space="preserve">In general, emissions from the miscellaneous fuel types that were sampled in this work (peat – manzanita in Figure 4a) are poorly to moderately correlated with each other (mean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All</m:t>
            </m:r>
          </m:sub>
          <m:sup>
            <m:r>
              <w:rPr>
                <w:rFonts w:ascii="Cambria Math" w:hAnsi="Cambria Math"/>
              </w:rPr>
              <m:t>2</m:t>
            </m:r>
          </m:sup>
        </m:sSubSup>
      </m:oMath>
      <w:r>
        <w:t xml:space="preserve"> = 0.4</w:t>
      </w:r>
      <w:r w:rsidR="00CF5163">
        <w:t>6</w:t>
      </w:r>
      <w:r>
        <w:t xml:space="preserve">, mean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NoLevo</m:t>
            </m:r>
          </m:sub>
          <m:sup>
            <m:r>
              <w:rPr>
                <w:rFonts w:ascii="Cambria Math" w:hAnsi="Cambria Math"/>
              </w:rPr>
              <m:t>2</m:t>
            </m:r>
          </m:sup>
        </m:sSubSup>
      </m:oMath>
      <w:r w:rsidR="00687D0F">
        <w:rPr>
          <w:i/>
        </w:rPr>
        <w:t xml:space="preserve"> </w:t>
      </w:r>
      <w:r w:rsidR="00D36274">
        <w:t xml:space="preserve">= </w:t>
      </w:r>
      <w:r>
        <w:t>0.2</w:t>
      </w:r>
      <w:r w:rsidR="00CF5163">
        <w:t>2</w:t>
      </w:r>
      <w:r>
        <w:t xml:space="preserve">) and the coniferous fuel types </w:t>
      </w:r>
      <w:r>
        <w:lastRenderedPageBreak/>
        <w:t xml:space="preserve">(mean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All</m:t>
            </m:r>
          </m:sub>
          <m:sup>
            <m:r>
              <w:rPr>
                <w:rFonts w:ascii="Cambria Math" w:hAnsi="Cambria Math"/>
              </w:rPr>
              <m:t>2</m:t>
            </m:r>
          </m:sup>
        </m:sSubSup>
      </m:oMath>
      <w:r>
        <w:t xml:space="preserve"> = 0.5</w:t>
      </w:r>
      <w:r w:rsidR="00CF5163">
        <w:t>3</w:t>
      </w:r>
      <w:r>
        <w:t xml:space="preserve">, mean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NoLevo</m:t>
            </m:r>
          </m:sub>
          <m:sup>
            <m:r>
              <w:rPr>
                <w:rFonts w:ascii="Cambria Math" w:hAnsi="Cambria Math"/>
              </w:rPr>
              <m:t>2</m:t>
            </m:r>
          </m:sup>
        </m:sSubSup>
      </m:oMath>
      <w:r>
        <w:rPr>
          <w:vertAlign w:val="superscript"/>
        </w:rPr>
        <w:t xml:space="preserve"> </w:t>
      </w:r>
      <w:r w:rsidR="00D36274">
        <w:t xml:space="preserve">= </w:t>
      </w:r>
      <w:r>
        <w:t>0.16).  Of these, manzanita smoke was the least correlated with all other smoke samples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All</m:t>
            </m:r>
          </m:sub>
          <m:sup>
            <m:r>
              <w:rPr>
                <w:rFonts w:ascii="Cambria Math" w:hAnsi="Cambria Math"/>
              </w:rPr>
              <m:t>2</m:t>
            </m:r>
          </m:sup>
        </m:sSubSup>
      </m:oMath>
      <w:r>
        <w:t>&lt;0.3</w:t>
      </w:r>
      <w:r w:rsidR="00CF5163">
        <w:t>2</w:t>
      </w:r>
      <w:r>
        <w:t xml:space="preserve"> and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NoLevo</m:t>
            </m:r>
          </m:sub>
          <m:sup>
            <m:r>
              <w:rPr>
                <w:rFonts w:ascii="Cambria Math" w:hAnsi="Cambria Math"/>
              </w:rPr>
              <m:t>2</m:t>
            </m:r>
          </m:sup>
        </m:sSubSup>
      </m:oMath>
      <w:r>
        <w:t xml:space="preserve"> &lt;0.</w:t>
      </w:r>
      <w:r w:rsidR="00CF5163">
        <w:t>19</w:t>
      </w:r>
      <w:r>
        <w:t xml:space="preserve">); the unique signature of manzanita smoke is further discussed in </w:t>
      </w:r>
      <w:r w:rsidR="00AB4B54">
        <w:t>Section 3.2.1</w:t>
      </w:r>
      <w:r>
        <w:t xml:space="preserve">.  Peat smoke was also poorly correlated with most other </w:t>
      </w:r>
      <w:r w:rsidR="00C86047">
        <w:t>biomass-</w:t>
      </w:r>
      <w:r w:rsidR="00080BBA">
        <w:t xml:space="preserve">burning </w:t>
      </w:r>
      <w:r>
        <w:t xml:space="preserve">emission samples, largely due to a high abundance of aliphatic compounds, including </w:t>
      </w:r>
      <w:r w:rsidRPr="002B3D5F">
        <w:rPr>
          <w:i/>
        </w:rPr>
        <w:t>n</w:t>
      </w:r>
      <w:r>
        <w:t xml:space="preserve">-alkanes and 1-alkenes, as has been observed previously </w:t>
      </w:r>
      <w:r>
        <w:fldChar w:fldCharType="begin">
          <w:fldData xml:space="preserve">PEVuZE5vdGU+PENpdGU+PEF1dGhvcj5HZW9yZ2U8L0F1dGhvcj48WWVhcj4yMDE2PC9ZZWFyPjxS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==
</w:fldData>
        </w:fldChar>
      </w:r>
      <w:r w:rsidR="0075538F">
        <w:instrText xml:space="preserve"> ADDIN EN.CITE </w:instrText>
      </w:r>
      <w:r w:rsidR="0075538F">
        <w:fldChar w:fldCharType="begin">
          <w:fldData xml:space="preserve">PEVuZE5vdGU+PENpdGU+PEF1dGhvcj5HZW9yZ2U8L0F1dGhvcj48WWVhcj4yMDE2PC9ZZWFyPjxS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==
</w:fldData>
        </w:fldChar>
      </w:r>
      <w:r w:rsidR="0075538F">
        <w:instrText xml:space="preserve"> ADDIN EN.CITE.DATA </w:instrText>
      </w:r>
      <w:r w:rsidR="0075538F">
        <w:fldChar w:fldCharType="end"/>
      </w:r>
      <w:r>
        <w:fldChar w:fldCharType="separate"/>
      </w:r>
      <w:r w:rsidR="0075538F">
        <w:rPr>
          <w:noProof/>
        </w:rPr>
        <w:t>(George et al., 2016; Hatch et al., 2015; Jayarathne et al., 2018)</w:t>
      </w:r>
      <w:r>
        <w:fldChar w:fldCharType="end"/>
      </w:r>
      <w:r>
        <w:t>.  T</w:t>
      </w:r>
      <w:r w:rsidRPr="009C70C1">
        <w:t xml:space="preserve">he poor correlations are not driven </w:t>
      </w:r>
      <w:r>
        <w:t>solely by very low-abundance compounds</w:t>
      </w:r>
      <w:r w:rsidR="00DE1AB9">
        <w:t xml:space="preserve">.  </w:t>
      </w:r>
      <w:r>
        <w:t xml:space="preserve">For example, in the peat-sagebrush comparison (Figure 4c), 15 </w:t>
      </w:r>
      <w:r w:rsidR="005441A8">
        <w:t xml:space="preserve">and </w:t>
      </w:r>
      <w:r>
        <w:t>18</w:t>
      </w:r>
      <w:r w:rsidR="006837B4">
        <w:t>7</w:t>
      </w:r>
      <w:r>
        <w:t xml:space="preserve"> compounds with &gt;1% </w:t>
      </w:r>
      <w:r w:rsidR="005441A8">
        <w:t xml:space="preserve">and </w:t>
      </w:r>
      <w:r>
        <w:t>&gt;0.1% abundance</w:t>
      </w:r>
      <w:r w:rsidR="005441A8">
        <w:t>, respectively,</w:t>
      </w:r>
      <w:r>
        <w:t xml:space="preserve"> were present in only one of the smoke samples</w:t>
      </w:r>
      <w:r w:rsidR="00DE1AB9">
        <w:t xml:space="preserve"> (i.e., well outside the factor of 2 uncertainty).</w:t>
      </w:r>
    </w:p>
    <w:p w14:paraId="712BF81B" w14:textId="5C52047E" w:rsidR="00C4070B" w:rsidRDefault="00C4070B" w:rsidP="00C4070B">
      <w:r>
        <w:t xml:space="preserve">Although sufficient data are not available to </w:t>
      </w:r>
      <w:r w:rsidR="00577460">
        <w:t>differentiate</w:t>
      </w:r>
      <w:r>
        <w:t xml:space="preserve"> the separate effects of fuel type and combustion efficiency on smoke composition, Figure 4a suggests that the diversity of I/SVOCs and their </w:t>
      </w:r>
      <w:r w:rsidR="0041380C">
        <w:t xml:space="preserve">chromatographic </w:t>
      </w:r>
      <w:r>
        <w:t>profiles cannot be fully explained by combustion efficiency.  For example, rice-straw smoke was much more strongly correlated to bear-grass smoke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NoLevo</m:t>
            </m:r>
          </m:sub>
          <m:sup>
            <m:r>
              <w:rPr>
                <w:rFonts w:ascii="Cambria Math" w:hAnsi="Cambria Math"/>
              </w:rPr>
              <m:t>2</m:t>
            </m:r>
          </m:sup>
        </m:sSubSup>
      </m:oMath>
      <w:r>
        <w:t xml:space="preserve"> = 0.72),</w:t>
      </w:r>
      <w:r w:rsidR="00430C0A">
        <w:t xml:space="preserve"> the only other herbaceous fuel</w:t>
      </w:r>
      <w:r>
        <w:t xml:space="preserve"> sampled, despite significantly different MCEs (0.952 vs. 0.897, Table 1) than to the emissions of the two fires with the most similar MCEs (lodgepole pine, MCE=0.951,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NoLevo</m:t>
            </m:r>
          </m:sub>
          <m:sup>
            <m:r>
              <w:rPr>
                <w:rFonts w:ascii="Cambria Math" w:hAnsi="Cambria Math"/>
              </w:rPr>
              <m:t>2</m:t>
            </m:r>
          </m:sup>
        </m:sSubSup>
      </m:oMath>
      <w:r>
        <w:t xml:space="preserve"> = 0.12 and ponderosa pine litter, MCE=0.954, </w:t>
      </w:r>
      <m:oMath>
        <m:sSubSup>
          <m:sSubSupPr>
            <m:ctrlPr>
              <w:rPr>
                <w:rFonts w:ascii="Cambria Math" w:hAnsi="Cambria Math"/>
                <w:i/>
              </w:rPr>
            </m:ctrlPr>
          </m:sSubSupPr>
          <m:e>
            <m:r>
              <w:rPr>
                <w:rFonts w:ascii="Cambria Math" w:hAnsi="Cambria Math"/>
              </w:rPr>
              <m:t>R</m:t>
            </m:r>
          </m:e>
          <m:sub>
            <m:r>
              <m:rPr>
                <m:sty m:val="p"/>
              </m:rPr>
              <w:rPr>
                <w:rFonts w:ascii="Cambria Math" w:hAnsi="Cambria Math"/>
              </w:rPr>
              <m:t>NoLevo</m:t>
            </m:r>
          </m:sub>
          <m:sup>
            <m:r>
              <w:rPr>
                <w:rFonts w:ascii="Cambria Math" w:hAnsi="Cambria Math"/>
              </w:rPr>
              <m:t>2</m:t>
            </m:r>
          </m:sup>
        </m:sSubSup>
      </m:oMath>
      <w:r>
        <w:t xml:space="preserve"> = 0.15, Figure 4a).</w:t>
      </w:r>
      <w:r w:rsidR="005441A8">
        <w:t xml:space="preserve"> </w:t>
      </w:r>
    </w:p>
    <w:p w14:paraId="3EDA1ED7" w14:textId="18390B98" w:rsidR="00C4070B" w:rsidRDefault="00C4070B" w:rsidP="00C4070B">
      <w:pPr>
        <w:pStyle w:val="Heading3"/>
      </w:pPr>
      <w:r>
        <w:t xml:space="preserve">3.2.1 Benzenediol </w:t>
      </w:r>
      <w:r w:rsidR="003D570E">
        <w:t>Isomers</w:t>
      </w:r>
    </w:p>
    <w:p w14:paraId="50DE01D6" w14:textId="60653922" w:rsidR="00C4070B" w:rsidRDefault="003D570E" w:rsidP="00C4070B">
      <w:r>
        <w:t>B</w:t>
      </w:r>
      <w:r w:rsidR="00C4070B">
        <w:t xml:space="preserve">enzenediols (catechol, hydroquinone, and resorcinol) are ubiquitous in smoke, as described above, </w:t>
      </w:r>
      <w:r>
        <w:t>and thus are used</w:t>
      </w:r>
      <w:r w:rsidR="00C4070B">
        <w:t xml:space="preserve"> as a case study to probe the variability of isomers from different fuel types.  All three isomers were positively identified, demonstrated consistent recovery (Figure </w:t>
      </w:r>
      <w:r w:rsidR="00C4070B" w:rsidRPr="00B62B48">
        <w:t>S3</w:t>
      </w:r>
      <w:r w:rsidR="00C4070B">
        <w:t xml:space="preserve">), and are expected to exhibit similar instrument responses; therefore uncorrected experimental </w:t>
      </w:r>
      <w:proofErr w:type="spellStart"/>
      <w:r w:rsidR="00C4070B">
        <w:t>artifacts</w:t>
      </w:r>
      <w:proofErr w:type="spellEnd"/>
      <w:r w:rsidR="00C4070B">
        <w:t xml:space="preserve"> are not expected to </w:t>
      </w:r>
      <w:r w:rsidR="00577460">
        <w:t xml:space="preserve">significantly influence </w:t>
      </w:r>
      <w:r w:rsidR="00C4070B">
        <w:t>the comparison of these three compounds.  Figure 5a shows the fraction of the total peak area (SPE+PTFE) from each burn attributed to the three benzenediol isomers.  For nearly all samples, catechol was the dominant isomer and composed a relatively consistent fraction of the measured smoke, at 2.9-</w:t>
      </w:r>
      <w:r w:rsidR="001207AB">
        <w:t>7.2</w:t>
      </w:r>
      <w:r w:rsidR="00C4070B">
        <w:t xml:space="preserve">% of the total peak area measured for each fire. </w:t>
      </w:r>
      <w:r w:rsidR="00577460">
        <w:t xml:space="preserve"> </w:t>
      </w:r>
      <w:r w:rsidR="00C4070B">
        <w:t>In contrast, resorcinol constituted a negligible fraction of the total emissions in all samples.  Hydroquinone emissions were much more variable</w:t>
      </w:r>
      <w:r w:rsidR="00577460">
        <w:t xml:space="preserve"> than catechol</w:t>
      </w:r>
      <w:r w:rsidR="00C4070B">
        <w:t xml:space="preserve"> (0.2</w:t>
      </w:r>
      <w:r w:rsidR="006837B4">
        <w:t>9</w:t>
      </w:r>
      <w:r w:rsidR="0060381E">
        <w:t xml:space="preserve"> </w:t>
      </w:r>
      <w:r w:rsidR="00C4070B">
        <w:t>%</w:t>
      </w:r>
      <w:r w:rsidR="0060381E">
        <w:t xml:space="preserve"> - </w:t>
      </w:r>
      <w:r w:rsidR="00C4070B">
        <w:t>33</w:t>
      </w:r>
      <w:r w:rsidR="0060381E">
        <w:t xml:space="preserve"> </w:t>
      </w:r>
      <w:r w:rsidR="00C4070B">
        <w:t>% of the total measured emissions).  Hydroquinone was overwhelmingly dominant in manzanita smoke, accounting for 33</w:t>
      </w:r>
      <w:r w:rsidR="0060381E">
        <w:t xml:space="preserve"> </w:t>
      </w:r>
      <w:r w:rsidR="00C4070B">
        <w:t>% of the total measured peak area and with relative abundance ~10</w:t>
      </w:r>
      <w:r w:rsidR="00C4070B" w:rsidRPr="00D36274">
        <w:rPr>
          <w:rFonts w:eastAsia="MS Gothic"/>
        </w:rPr>
        <w:t>×</w:t>
      </w:r>
      <w:r w:rsidR="00C4070B">
        <w:t xml:space="preserve"> that of catechol.  Sagebrush smoke also showed relatively high emissions of hydroquinone,</w:t>
      </w:r>
      <w:r w:rsidR="005B311C">
        <w:t xml:space="preserve"> </w:t>
      </w:r>
      <w:r w:rsidR="006837B4">
        <w:t>comparable to</w:t>
      </w:r>
      <w:r w:rsidR="00C4070B">
        <w:t xml:space="preserve"> that of catechol.</w:t>
      </w:r>
      <w:r w:rsidR="00B257C4">
        <w:t xml:space="preserve"> </w:t>
      </w:r>
      <w:r w:rsidR="00C4070B">
        <w:t xml:space="preserve"> These similar hydroquinone signatures are likely one reason that manzanita smoke was best correlated with sagebrush smoke (Figure 4a).  The data in Fig. 5a are arranged by increasing MCE and demonstrate that the variable isomer speciation was not likely due to effects of combustion efficiency, but rather arise from the fuel composition.  For example, the hydroquinone signature from manzanita fires can be attributed to its high concentration of arbutin, which contains a hydroquinone group that breaks off during pyrolysis </w:t>
      </w:r>
      <w:r w:rsidR="00C4070B">
        <w:fldChar w:fldCharType="begin">
          <w:fldData xml:space="preserve">PEVuZE5vdGU+PENpdGU+PEF1dGhvcj5KZW48L0F1dGhvcj48WWVhcj4yMDE4PC9ZZWFyPjxSZWNO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</w:fldData>
        </w:fldChar>
      </w:r>
      <w:r w:rsidR="005441A8">
        <w:instrText xml:space="preserve"> ADDIN EN.CITE </w:instrText>
      </w:r>
      <w:r w:rsidR="005441A8">
        <w:fldChar w:fldCharType="begin">
          <w:fldData xml:space="preserve">PEVuZE5vdGU+PENpdGU+PEF1dGhvcj5KZW48L0F1dGhvcj48WWVhcj4yMDE4PC9ZZWFyPjxSZWNO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</w:fldData>
        </w:fldChar>
      </w:r>
      <w:r w:rsidR="005441A8">
        <w:instrText xml:space="preserve"> ADDIN EN.CITE.DATA </w:instrText>
      </w:r>
      <w:r w:rsidR="005441A8">
        <w:fldChar w:fldCharType="end"/>
      </w:r>
      <w:r w:rsidR="00C4070B">
        <w:fldChar w:fldCharType="separate"/>
      </w:r>
      <w:r w:rsidR="005441A8">
        <w:rPr>
          <w:noProof/>
        </w:rPr>
        <w:t>(Jen et al., 2018b)</w:t>
      </w:r>
      <w:r w:rsidR="00C4070B">
        <w:fldChar w:fldCharType="end"/>
      </w:r>
      <w:r w:rsidR="00C4070B">
        <w:t>.  These results demonstrate that important fuel-dependent emissions signatures could be missed when emissions measurements are performed solely with non-isomer specific measurements</w:t>
      </w:r>
      <w:r w:rsidR="00D36274">
        <w:t>.</w:t>
      </w:r>
      <w:r w:rsidR="00C4070B">
        <w:t xml:space="preserve"> </w:t>
      </w:r>
    </w:p>
    <w:p w14:paraId="6FF93F83" w14:textId="26DDE285" w:rsidR="00C4070B" w:rsidRDefault="00C4070B" w:rsidP="00C4070B">
      <w:r>
        <w:lastRenderedPageBreak/>
        <w:t>The chromatographic data further indicate a significant difference in volatility among the benzenediol isomers</w:t>
      </w:r>
      <w:r w:rsidR="00577460">
        <w:t xml:space="preserve">. </w:t>
      </w:r>
      <w:r>
        <w:t xml:space="preserve"> </w:t>
      </w:r>
      <w:r w:rsidR="00577460">
        <w:t>F</w:t>
      </w:r>
      <w:r>
        <w:t xml:space="preserve">or </w:t>
      </w:r>
      <w:r w:rsidR="005441A8">
        <w:t>compounds with similar functionality—i</w:t>
      </w:r>
      <w:r>
        <w:t xml:space="preserve">.e., similar activity coefficients in the column stationary phase—the retention factor is inversely correlated with vapor pressure </w:t>
      </w:r>
      <w:r>
        <w:fldChar w:fldCharType="begin"/>
      </w:r>
      <w:r>
        <w:instrText xml:space="preserve"> ADDIN EN.CITE &lt;EndNote&gt;&lt;Cite&gt;&lt;Author&gt;Dettmer-Wilde&lt;/Author&gt;&lt;Year&gt;2014&lt;/Year&gt;&lt;RecNum&gt;873&lt;/RecNum&gt;&lt;DisplayText&gt;(Dettmer-Wilde and Engewald, 2014)&lt;/DisplayText&gt;&lt;record&gt;&lt;rec-number&gt;873&lt;/rec-number&gt;&lt;foreign-keys&gt;&lt;key app="EN" db-id="atdwfxer1xrwa9ew92sxsr2lsdszwv2tz299" timestamp="1530654438"&gt;873&lt;/key&gt;&lt;/foreign-keys&gt;&lt;ref-type name="Edited Book"&gt;28&lt;/ref-type&gt;&lt;contributors&gt;&lt;authors&gt;&lt;author&gt;Dettmer-Wilde, K.&lt;/author&gt;&lt;author&gt;Engewald, W.&lt;/author&gt;&lt;/authors&gt;&lt;/contributors&gt;&lt;titles&gt;&lt;title&gt;Practical Gas Chromatography: A Comprehensive Reference&lt;/title&gt;&lt;/titles&gt;&lt;dates&gt;&lt;year&gt;2014&lt;/year&gt;&lt;/dates&gt;&lt;pub-location&gt;Heidelberg&lt;/pub-location&gt;&lt;publisher&gt;Springer-Verlag&lt;/publisher&gt;&lt;urls&gt;&lt;/urls&gt;&lt;electronic-resource-num&gt;10.1007/978-3-642-54640-2&lt;/electronic-resource-num&gt;&lt;/record&gt;&lt;/Cite&gt;&lt;/EndNote&gt;</w:instrText>
      </w:r>
      <w:r>
        <w:fldChar w:fldCharType="separate"/>
      </w:r>
      <w:r>
        <w:rPr>
          <w:noProof/>
        </w:rPr>
        <w:t>(Dettmer-Wilde and Engewald, 2014)</w:t>
      </w:r>
      <w:r>
        <w:fldChar w:fldCharType="end"/>
      </w:r>
      <w:r>
        <w:t xml:space="preserve">.  Hydroquinone and resorcinol </w:t>
      </w:r>
      <w:r w:rsidR="00A70D7B">
        <w:t xml:space="preserve">both </w:t>
      </w:r>
      <w:r>
        <w:t>elute</w:t>
      </w:r>
      <w:r w:rsidR="00A70D7B">
        <w:t xml:space="preserve"> just after 4-methyl catechol</w:t>
      </w:r>
      <w:r>
        <w:t xml:space="preserve"> in the first GC</w:t>
      </w:r>
      <w:r w:rsidRPr="003578F8">
        <w:t>×</w:t>
      </w:r>
      <w:r>
        <w:t>GC dimension</w:t>
      </w:r>
      <w:r w:rsidR="0060381E">
        <w:t>,</w:t>
      </w:r>
      <w:r>
        <w:t xml:space="preserve"> </w:t>
      </w:r>
      <w:r w:rsidR="00A70D7B">
        <w:t>which is significantly later than catechol, thereby</w:t>
      </w:r>
      <w:r w:rsidR="004B6729">
        <w:t xml:space="preserve"> </w:t>
      </w:r>
      <w:r w:rsidR="00A70D7B">
        <w:t xml:space="preserve">suggesting significant differences in </w:t>
      </w:r>
      <w:r>
        <w:t>the volatilit</w:t>
      </w:r>
      <w:r w:rsidR="00A70D7B">
        <w:t>ies</w:t>
      </w:r>
      <w:r>
        <w:t xml:space="preserve"> of </w:t>
      </w:r>
      <w:r w:rsidR="00D50AE8">
        <w:t>the benzenediol</w:t>
      </w:r>
      <w:r w:rsidR="00A70D7B">
        <w:t xml:space="preserve"> isomers. </w:t>
      </w:r>
      <w:r>
        <w:t>Because gas and particle phases were trapped separately on the SPE and PTFE filters, the gas-particle partitioning for each isomer</w:t>
      </w:r>
      <w:r w:rsidR="003D570E" w:rsidRPr="003D570E">
        <w:t xml:space="preserve"> </w:t>
      </w:r>
      <w:r w:rsidR="003D570E">
        <w:t>can be investigated</w:t>
      </w:r>
      <w:r>
        <w:t xml:space="preserve">.  The median gas-phase fractions of catechol and hydroquinone were 0.96 and 0.57, respectively (Figure 5a), consistent with lower hydroquinone volatility.  </w:t>
      </w:r>
      <w:r>
        <w:fldChar w:fldCharType="begin"/>
      </w:r>
      <w:r>
        <w:instrText xml:space="preserve"> ADDIN EN.CITE &lt;EndNote&gt;&lt;Cite AuthorYear="1"&gt;&lt;Author&gt;Schauer&lt;/Author&gt;&lt;Year&gt;2001&lt;/Year&gt;&lt;RecNum&gt;338&lt;/RecNum&gt;&lt;DisplayText&gt;Schauer et al. (2001)&lt;/DisplayText&gt;&lt;record&gt;&lt;rec-number&gt;338&lt;/rec-number&gt;&lt;foreign-keys&gt;&lt;key app="EN" db-id="atdwfxer1xrwa9ew92sxsr2lsdszwv2tz299" timestamp="1392681613"&gt;338&lt;/key&gt;&lt;/foreign-keys&gt;&lt;ref-type name="Journal Article"&gt;17&lt;/ref-type&gt;&lt;contributors&gt;&lt;authors&gt;&lt;author&gt;Schauer, J. J.&lt;/author&gt;&lt;author&gt;Kleeman, M. J.&lt;/author&gt;&lt;author&gt;Cass, G. R.&lt;/author&gt;&lt;author&gt;Simoneit, B. R. T.&lt;/author&gt;&lt;/authors&gt;&lt;/contributors&gt;&lt;auth-address&gt;Cass, Gr&amp;#xD;Georgia Inst Technol, Sch Earth &amp;amp; Atmospher Sci, Atlanta, GA 30332 USA&amp;#xD;CALTECH, Pasadena, CA 91125 USA&amp;#xD;Oregon State Univ, Coll Oceanog &amp;amp; Atmospher Sci, Corvallis, OR 97331 USA&lt;/auth-address&gt;&lt;titles&gt;&lt;title&gt;Measurement of emissions from air pollution sources. 3. C-1-C-29 organic compounds from fireplace combustion of wood&lt;/title&gt;&lt;secondary-title&gt;Environmental Science &amp;amp; Technology&lt;/secondary-title&gt;&lt;alt-title&gt;Environ Sci Technol&amp;#xD;Environ Sci Technol&lt;/alt-title&gt;&lt;/titles&gt;&lt;periodical&gt;&lt;full-title&gt;Environmental Science &amp;amp; Technology&lt;/full-title&gt;&lt;abbr-1&gt;Environ. Sci. Technol.&lt;/abbr-1&gt;&lt;/periodical&gt;&lt;pages&gt;1716-1728&lt;/pages&gt;&lt;volume&gt;35&lt;/volume&gt;&lt;number&gt;9&lt;/number&gt;&lt;keywords&gt;&lt;keyword&gt;model evaluation data&lt;/keyword&gt;&lt;keyword&gt;source apportionment&lt;/keyword&gt;&lt;keyword&gt;methoxylated phenols&lt;/keyword&gt;&lt;keyword&gt;ambient air&lt;/keyword&gt;&lt;keyword&gt;tracers&lt;/keyword&gt;&lt;keyword&gt;particle&lt;/keyword&gt;&lt;keyword&gt;smoke&lt;/keyword&gt;&lt;keyword&gt;aerosol&lt;/keyword&gt;&lt;keyword&gt;hydrocarbons&lt;/keyword&gt;&lt;keyword&gt;quantitation&lt;/keyword&gt;&lt;/keywords&gt;&lt;dates&gt;&lt;year&gt;2001&lt;/year&gt;&lt;pub-dates&gt;&lt;date&gt;May 1&lt;/date&gt;&lt;/pub-dates&gt;&lt;/dates&gt;&lt;isbn&gt;0013-936X&lt;/isbn&gt;&lt;accession-num&gt;WOS:000168509600020&lt;/accession-num&gt;&lt;urls&gt;&lt;related-urls&gt;&lt;url&gt;&amp;lt;Go to ISI&amp;gt;://WOS:000168509600020&lt;/url&gt;&lt;/related-urls&gt;&lt;/urls&gt;&lt;language&gt;English&lt;/language&gt;&lt;/record&gt;&lt;/Cite&gt;&lt;/EndNote&gt;</w:instrText>
      </w:r>
      <w:r>
        <w:fldChar w:fldCharType="separate"/>
      </w:r>
      <w:r>
        <w:rPr>
          <w:noProof/>
        </w:rPr>
        <w:t>Schauer et al. (2001)</w:t>
      </w:r>
      <w:r>
        <w:fldChar w:fldCharType="end"/>
      </w:r>
      <w:r>
        <w:t xml:space="preserve"> similarly observed isomer-dependent benzenediol partitioning in smoke from residential wood combustion.</w:t>
      </w:r>
    </w:p>
    <w:p w14:paraId="48067D73" w14:textId="42D8E5C7" w:rsidR="00C4070B" w:rsidRDefault="003D570E" w:rsidP="00C4070B">
      <w:r>
        <w:t>T</w:t>
      </w:r>
      <w:r w:rsidR="00C4070B">
        <w:t xml:space="preserve">he measured </w:t>
      </w:r>
      <w:r w:rsidR="008F2B00">
        <w:t>partitioning wa</w:t>
      </w:r>
      <w:r>
        <w:t>s used</w:t>
      </w:r>
      <w:r w:rsidR="00C4070B" w:rsidRPr="00305F4F">
        <w:t xml:space="preserve"> </w:t>
      </w:r>
      <w:r w:rsidR="00C4070B">
        <w:t>to estimate the saturation concentration (</w:t>
      </w:r>
      <w:r w:rsidR="00C4070B" w:rsidRPr="00557894">
        <w:rPr>
          <w:i/>
        </w:rPr>
        <w:t>C</w:t>
      </w:r>
      <w:r w:rsidR="00C4070B" w:rsidRPr="00557894">
        <w:rPr>
          <w:i/>
          <w:vertAlign w:val="subscript"/>
        </w:rPr>
        <w:t>i</w:t>
      </w:r>
      <w:r w:rsidR="00C4070B" w:rsidRPr="00557894">
        <w:rPr>
          <w:i/>
          <w:vertAlign w:val="superscript"/>
        </w:rPr>
        <w:t>*</w:t>
      </w:r>
      <w:r w:rsidR="00C4070B">
        <w:t xml:space="preserve">) of catechol and hydroquinone from each fire, </w:t>
      </w:r>
      <w:r>
        <w:t>based on</w:t>
      </w:r>
      <w:r w:rsidR="003E0438">
        <w:t xml:space="preserve"> </w:t>
      </w:r>
      <w:r w:rsidR="003E0438">
        <w:fldChar w:fldCharType="begin"/>
      </w:r>
      <w:r w:rsidR="003E0438">
        <w:instrText xml:space="preserve"> ADDIN EN.CITE &lt;EndNote&gt;&lt;Cite AuthorYear="1"&gt;&lt;Author&gt;Pankow&lt;/Author&gt;&lt;Year&gt;1994&lt;/Year&gt;&lt;RecNum&gt;882&lt;/RecNum&gt;&lt;DisplayText&gt;Pankow (1994)&lt;/DisplayText&gt;&lt;record&gt;&lt;rec-number&gt;882&lt;/rec-number&gt;&lt;foreign-keys&gt;&lt;key app="EN" db-id="atdwfxer1xrwa9ew92sxsr2lsdszwv2tz299" timestamp="1531435110"&gt;882&lt;/key&gt;&lt;/foreign-keys&gt;&lt;ref-type name="Journal Article"&gt;17&lt;/ref-type&gt;&lt;contributors&gt;&lt;authors&gt;&lt;author&gt;Pankow, J. F.&lt;/author&gt;&lt;/authors&gt;&lt;/contributors&gt;&lt;titles&gt;&lt;title&gt;An Absorption-Model of Gas-Particle Partitioning of Organic-Compounds in the Atmosphere&lt;/title&gt;&lt;secondary-title&gt;Atmospheric Environment&lt;/secondary-title&gt;&lt;alt-title&gt;Atmos Environ&lt;/alt-title&gt;&lt;/titles&gt;&lt;periodical&gt;&lt;full-title&gt;Atmospheric Environment&lt;/full-title&gt;&lt;abbr-1&gt;Atmos. Environ.&lt;/abbr-1&gt;&lt;/periodical&gt;&lt;pages&gt;185-188&lt;/pages&gt;&lt;volume&gt;28&lt;/volume&gt;&lt;number&gt;2&lt;/number&gt;&lt;keywords&gt;&lt;keyword&gt;gas particle partitioning&lt;/keyword&gt;&lt;keyword&gt;gas particle distribution&lt;/keyword&gt;&lt;keyword&gt;absorption&lt;/keyword&gt;&lt;keyword&gt;adsorption&lt;/keyword&gt;&lt;keyword&gt;sorption&lt;/keyword&gt;&lt;keyword&gt;organic compounds&lt;/keyword&gt;&lt;keyword&gt;polycyclic aromatic hydrocarbons&lt;/keyword&gt;&lt;keyword&gt;pahs&lt;/keyword&gt;&lt;keyword&gt;particulate matter&lt;/keyword&gt;&lt;keyword&gt;urban particulate material&lt;/keyword&gt;&lt;keyword&gt;upm&lt;/keyword&gt;&lt;keyword&gt;tsp&lt;/keyword&gt;&lt;keyword&gt;aerosol&lt;/keyword&gt;&lt;keyword&gt;vapor&lt;/keyword&gt;&lt;/keywords&gt;&lt;dates&gt;&lt;year&gt;1994&lt;/year&gt;&lt;pub-dates&gt;&lt;date&gt;Jan&lt;/date&gt;&lt;/pub-dates&gt;&lt;/dates&gt;&lt;isbn&gt;1352-2310&lt;/isbn&gt;&lt;accession-num&gt;WOS:A1994NR21200002&lt;/accession-num&gt;&lt;urls&gt;&lt;related-urls&gt;&lt;url&gt;&amp;lt;Go to ISI&amp;gt;://WOS:A1994NR21200002&lt;/url&gt;&lt;url&gt;https://ac.els-cdn.com/1352231094900930/1-s2.0-1352231094900930-main.pdf?_tid=d9d56802-7bf9-40d0-ad31-b09c6796d6a2&amp;amp;acdnat=1531435446_fcdcd31691df6202441e47aa773dc03a&lt;/url&gt;&lt;/related-urls&gt;&lt;/urls&gt;&lt;electronic-resource-num&gt;Doi 10.1016/1352-2310(94)90093-0&lt;/electronic-resource-num&gt;&lt;language&gt;English&lt;/language&gt;&lt;/record&gt;&lt;/Cite&gt;&lt;/EndNote&gt;</w:instrText>
      </w:r>
      <w:r w:rsidR="003E0438">
        <w:fldChar w:fldCharType="separate"/>
      </w:r>
      <w:r w:rsidR="003E0438">
        <w:rPr>
          <w:noProof/>
        </w:rPr>
        <w:t>Pankow (1994)</w:t>
      </w:r>
      <w:r w:rsidR="003E0438">
        <w:fldChar w:fldCharType="end"/>
      </w:r>
      <w:r>
        <w:t xml:space="preserve"> and </w:t>
      </w:r>
      <w:r w:rsidR="00C4070B">
        <w:t xml:space="preserve">following </w:t>
      </w:r>
      <w:r w:rsidR="00C4070B">
        <w:fldChar w:fldCharType="begin">
          <w:fldData xml:space="preserve">PEVuZE5vdGU+PENpdGUgQXV0aG9yWWVhcj0iMSI+PEF1dGhvcj5Eb25haHVlPC9BdXRob3I+PFll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=
</w:fldData>
        </w:fldChar>
      </w:r>
      <w:r w:rsidR="00C4070B">
        <w:instrText xml:space="preserve"> ADDIN EN.CITE </w:instrText>
      </w:r>
      <w:r w:rsidR="00C4070B">
        <w:fldChar w:fldCharType="begin">
          <w:fldData xml:space="preserve">PEVuZE5vdGU+PENpdGUgQXV0aG9yWWVhcj0iMSI+PEF1dGhvcj5Eb25haHVlPC9BdXRob3I+PFll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=
</w:fldData>
        </w:fldChar>
      </w:r>
      <w:r w:rsidR="00C4070B">
        <w:instrText xml:space="preserve"> ADDIN EN.CITE.DATA </w:instrText>
      </w:r>
      <w:r w:rsidR="00C4070B">
        <w:fldChar w:fldCharType="end"/>
      </w:r>
      <w:r w:rsidR="00C4070B">
        <w:fldChar w:fldCharType="separate"/>
      </w:r>
      <w:r w:rsidR="00C4070B">
        <w:rPr>
          <w:noProof/>
        </w:rPr>
        <w:t>Donahue et al. (2006)</w:t>
      </w:r>
      <w:r w:rsidR="00C4070B">
        <w:fldChar w:fldCharType="end"/>
      </w:r>
      <w:r w:rsidR="008D50D8">
        <w:t xml:space="preserve"> (Equation 1):</w:t>
      </w:r>
      <w:r w:rsidR="00C4070B">
        <w:t xml:space="preserve"> </w:t>
      </w:r>
    </w:p>
    <w:p w14:paraId="3C077E2B" w14:textId="77777777" w:rsidR="00C4070B" w:rsidRDefault="00C4070B" w:rsidP="00C4070B"/>
    <w:p w14:paraId="068005DA" w14:textId="1FBB36EA" w:rsidR="00C4070B" w:rsidRDefault="00B87F83" w:rsidP="008D50D8">
      <w:pPr>
        <w:jc w:val="left"/>
      </w:pPr>
      <m:oMath>
        <m:sSub>
          <m:sSubPr>
            <m:ctrlPr>
              <w:rPr>
                <w:rFonts w:ascii="Cambria Math" w:hAnsi="Cambria Math"/>
                <w:i/>
              </w:rPr>
            </m:ctrlPr>
          </m:sSubPr>
          <m:e>
            <m:r>
              <w:rPr>
                <w:rFonts w:ascii="Cambria Math" w:hAnsi="Cambria Math"/>
              </w:rPr>
              <m:t>f</m:t>
            </m:r>
          </m:e>
          <m:sub>
            <m:r>
              <m:rPr>
                <m:sty m:val="p"/>
              </m:rP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num>
                  <m:den>
                    <m:sSub>
                      <m:sSubPr>
                        <m:ctrlPr>
                          <w:rPr>
                            <w:rFonts w:ascii="Cambria Math" w:hAnsi="Cambria Math"/>
                            <w:i/>
                          </w:rPr>
                        </m:ctrlPr>
                      </m:sSubPr>
                      <m:e>
                        <m:r>
                          <w:rPr>
                            <w:rFonts w:ascii="Cambria Math" w:hAnsi="Cambria Math"/>
                          </w:rPr>
                          <m:t>C</m:t>
                        </m:r>
                      </m:e>
                      <m:sub>
                        <m:r>
                          <w:rPr>
                            <w:rFonts w:ascii="Cambria Math" w:hAnsi="Cambria Math"/>
                          </w:rPr>
                          <m:t>OA</m:t>
                        </m:r>
                      </m:sub>
                    </m:sSub>
                  </m:den>
                </m:f>
              </m:e>
            </m:d>
          </m:den>
        </m:f>
      </m:oMath>
      <w:r w:rsidR="00C4070B">
        <w:t xml:space="preserve"> </w:t>
      </w:r>
      <w:r w:rsidR="008D50D8">
        <w:t>.</w:t>
      </w:r>
      <w:r w:rsidR="00C4070B">
        <w:tab/>
        <w:t xml:space="preserve">                        </w:t>
      </w:r>
      <w:r w:rsidR="008D50D8">
        <w:tab/>
      </w:r>
      <w:r w:rsidR="008D50D8">
        <w:tab/>
      </w:r>
      <w:r w:rsidR="008D50D8">
        <w:tab/>
      </w:r>
      <w:r w:rsidR="008D50D8">
        <w:tab/>
      </w:r>
      <w:r w:rsidR="008D50D8">
        <w:tab/>
      </w:r>
      <w:r w:rsidR="008D50D8">
        <w:tab/>
        <w:t xml:space="preserve">        </w:t>
      </w:r>
      <w:r w:rsidR="00C4070B">
        <w:t xml:space="preserve">                                                        (1)</w:t>
      </w:r>
    </w:p>
    <w:p w14:paraId="786D2195" w14:textId="663ABC34" w:rsidR="00C4070B" w:rsidRDefault="00C4070B" w:rsidP="00C4070B">
      <w:r>
        <w:t>The particle-phase fraction (</w:t>
      </w:r>
      <w:proofErr w:type="spellStart"/>
      <w:r w:rsidRPr="004C5DFD">
        <w:rPr>
          <w:i/>
        </w:rPr>
        <w:t>f</w:t>
      </w:r>
      <w:r w:rsidRPr="004372BB">
        <w:rPr>
          <w:vertAlign w:val="subscript"/>
        </w:rPr>
        <w:t>p</w:t>
      </w:r>
      <w:proofErr w:type="spellEnd"/>
      <w:r>
        <w:t xml:space="preserve">) </w:t>
      </w:r>
      <w:r w:rsidR="00A70D7B">
        <w:t xml:space="preserve">of compound </w:t>
      </w:r>
      <w:proofErr w:type="spellStart"/>
      <w:r w:rsidR="00A70D7B" w:rsidRPr="00A85E0E">
        <w:rPr>
          <w:i/>
        </w:rPr>
        <w:t>i</w:t>
      </w:r>
      <w:proofErr w:type="spellEnd"/>
      <w:r w:rsidR="00A70D7B">
        <w:t xml:space="preserve"> </w:t>
      </w:r>
      <w:r>
        <w:t>was based on the measured peak area</w:t>
      </w:r>
      <w:r w:rsidR="00A70D7B">
        <w:t xml:space="preserve"> from</w:t>
      </w:r>
      <w:r>
        <w:t xml:space="preserve"> the PTFE </w:t>
      </w:r>
      <w:r w:rsidR="00A70D7B">
        <w:t>filter relative to the total (PTFE +</w:t>
      </w:r>
      <w:r>
        <w:t xml:space="preserve"> SPE</w:t>
      </w:r>
      <w:r w:rsidR="00A70D7B">
        <w:t>)</w:t>
      </w:r>
      <w:r>
        <w:t xml:space="preserve"> </w:t>
      </w:r>
      <w:r w:rsidR="00A70D7B">
        <w:t>peak area</w:t>
      </w:r>
      <w:r>
        <w:t xml:space="preserve">; </w:t>
      </w:r>
      <w:r w:rsidR="0060381E">
        <w:t>OA</w:t>
      </w:r>
      <w:r>
        <w:t xml:space="preserve"> concentrations (</w:t>
      </w:r>
      <w:r w:rsidRPr="00A741E6">
        <w:rPr>
          <w:i/>
        </w:rPr>
        <w:t>C</w:t>
      </w:r>
      <w:r w:rsidRPr="00557894">
        <w:rPr>
          <w:vertAlign w:val="subscript"/>
        </w:rPr>
        <w:t>OA</w:t>
      </w:r>
      <w:r w:rsidRPr="00305F4F">
        <w:t>)</w:t>
      </w:r>
      <w:r>
        <w:t xml:space="preserve"> were estimated using PM</w:t>
      </w:r>
      <w:r w:rsidRPr="00557894">
        <w:rPr>
          <w:vertAlign w:val="subscript"/>
        </w:rPr>
        <w:t>2.5</w:t>
      </w:r>
      <w:r>
        <w:t xml:space="preserve"> data for each fire that was scaled by the corresponding OC fraction based on OC/EC measurements</w:t>
      </w:r>
      <w:r w:rsidR="00480876">
        <w:t xml:space="preserve"> </w:t>
      </w:r>
      <w:r w:rsidR="00480876">
        <w:fldChar w:fldCharType="begin"/>
      </w:r>
      <w:r w:rsidR="009441F4">
        <w:instrText xml:space="preserve"> ADDIN EN.CITE &lt;EndNote&gt;&lt;Cite&gt;&lt;Author&gt;Jen&lt;/Author&gt;&lt;Year&gt;2018&lt;/Year&gt;&lt;RecNum&gt;935&lt;/RecNum&gt;&lt;DisplayText&gt;(Jen et al., 2018a)&lt;/DisplayText&gt;&lt;record&gt;&lt;rec-number&gt;935&lt;/rec-number&gt;&lt;foreign-keys&gt;&lt;key app="EN" db-id="atdwfxer1xrwa9ew92sxsr2lsdszwv2tz299" timestamp="1532720931"&gt;935&lt;/key&gt;&lt;/foreign-keys&gt;&lt;ref-type name="Journal Article"&gt;17&lt;/ref-type&gt;&lt;contributors&gt;&lt;authors&gt;&lt;author&gt; Coty N. Jen&lt;/author&gt;&lt;author&gt;Lindsay E. Hatch&lt;/author&gt;&lt;author&gt;Vanessa Selimovic&lt;/author&gt;&lt;author&gt;Robert J. Yokelson&lt;/author&gt;&lt;author&gt;Robert Weber &lt;/author&gt;&lt;author&gt;Arantza E. Fernandez&lt;/author&gt;&lt;author&gt;Nathan M. Kreisberg&lt;/author&gt;&lt;author&gt;Kelley C. Barsanti&lt;/author&gt;&lt;author&gt;Allen H. Goldstein&lt;/author&gt;&lt;/authors&gt;&lt;/contributors&gt;&lt;titles&gt;&lt;title&gt;Speciated and total emission factors of particulate organics from burning western U.S. wildland fuels and their dependence on combustion efficiency&lt;/title&gt;&lt;secondary-title&gt;Atmospheric Chemistry and Physics Discussions&lt;/secondary-title&gt;&lt;/titles&gt;&lt;periodical&gt;&lt;full-title&gt;Atmospheric Chemistry and Physics Discussions&lt;/full-title&gt;&lt;abbr-1&gt;Atmos. Chem. Phys. Discuss.&lt;/abbr-1&gt;&lt;/periodical&gt;&lt;volume&gt;Submitted&lt;/volume&gt;&lt;dates&gt;&lt;year&gt;2018&lt;/year&gt;&lt;/dates&gt;&lt;urls&gt;&lt;/urls&gt;&lt;/record&gt;&lt;/Cite&gt;&lt;/EndNote&gt;</w:instrText>
      </w:r>
      <w:r w:rsidR="00480876">
        <w:fldChar w:fldCharType="separate"/>
      </w:r>
      <w:r w:rsidR="00480876">
        <w:rPr>
          <w:noProof/>
        </w:rPr>
        <w:t>(Jen et al., 2018a)</w:t>
      </w:r>
      <w:r w:rsidR="00480876">
        <w:fldChar w:fldCharType="end"/>
      </w:r>
      <w:r>
        <w:t xml:space="preserve">.  The gas-phase fractions for individual fires as a function of </w:t>
      </w:r>
      <w:r w:rsidRPr="00530E4D">
        <w:rPr>
          <w:i/>
        </w:rPr>
        <w:t>C</w:t>
      </w:r>
      <w:r w:rsidRPr="00530E4D">
        <w:rPr>
          <w:vertAlign w:val="subscript"/>
        </w:rPr>
        <w:t>OA</w:t>
      </w:r>
      <w:r>
        <w:t xml:space="preserve"> are </w:t>
      </w:r>
      <w:r w:rsidR="008F2B00">
        <w:t xml:space="preserve">shown </w:t>
      </w:r>
      <w:r>
        <w:t>in Figure 5b.  For both catechol and hydroquinone, the gas-phase fractions for fires 5</w:t>
      </w:r>
      <w:r w:rsidR="008F2B00">
        <w:t>0</w:t>
      </w:r>
      <w:r>
        <w:t xml:space="preserve"> and 5</w:t>
      </w:r>
      <w:r w:rsidR="008F2B00">
        <w:t>6</w:t>
      </w:r>
      <w:r>
        <w:t xml:space="preserve"> were a</w:t>
      </w:r>
      <w:r w:rsidR="00F84158">
        <w:t>nomalously</w:t>
      </w:r>
      <w:r>
        <w:t xml:space="preserve"> low, likely due to an unidentified error</w:t>
      </w:r>
      <w:r w:rsidR="00F84158">
        <w:t xml:space="preserve"> or </w:t>
      </w:r>
      <w:proofErr w:type="spellStart"/>
      <w:r w:rsidR="00F84158">
        <w:t>artifact</w:t>
      </w:r>
      <w:proofErr w:type="spellEnd"/>
      <w:r>
        <w:t xml:space="preserve"> in the filter measurements.  It is possible that the recovered extraction volumes were lower from the corresponding SPE samples, however this was not tracked for each sample.  Future use of recovery standards and further method optimization will help to correct for any sample-to-sample inconsistencies in the extraction efficiency and ultimately better constrain the partitioning estimates.  </w:t>
      </w:r>
      <w:r w:rsidR="008F2B00">
        <w:t>F</w:t>
      </w:r>
      <w:r>
        <w:t xml:space="preserve">ires 50 and 56 </w:t>
      </w:r>
      <w:r w:rsidR="008F2B00">
        <w:t xml:space="preserve">were therefore omitted </w:t>
      </w:r>
      <w:r>
        <w:t xml:space="preserve">from the mean and standard deviation values of each compound to provide a best estimate of </w:t>
      </w:r>
      <w:r w:rsidRPr="00793B05">
        <w:rPr>
          <w:i/>
        </w:rPr>
        <w:t>C</w:t>
      </w:r>
      <w:r w:rsidRPr="00793B05">
        <w:rPr>
          <w:i/>
          <w:vertAlign w:val="subscript"/>
        </w:rPr>
        <w:t>i</w:t>
      </w:r>
      <w:r w:rsidRPr="00B806AE">
        <w:rPr>
          <w:vertAlign w:val="superscript"/>
        </w:rPr>
        <w:t>*</w:t>
      </w:r>
      <w:r>
        <w:t xml:space="preserve"> (although fire 66 also appears to be an outlier for catechol, it is not a clear outlier for hydroquinone and so th</w:t>
      </w:r>
      <w:r w:rsidR="008F2B00">
        <w:t>e</w:t>
      </w:r>
      <w:r>
        <w:t xml:space="preserve"> data </w:t>
      </w:r>
      <w:r w:rsidR="008F2B00">
        <w:t>have been retained</w:t>
      </w:r>
      <w:r>
        <w:t xml:space="preserve">).  Using data from the remaining fires (except burn 2 for hydroquinone because it was not detected in both phases), the calculated mean </w:t>
      </w:r>
      <m:oMath>
        <m:sSubSup>
          <m:sSubSupPr>
            <m:ctrlPr>
              <w:rPr>
                <w:rFonts w:ascii="Cambria Math" w:hAnsi="Cambria Math"/>
                <w:i/>
              </w:rPr>
            </m:ctrlPr>
          </m:sSubSupPr>
          <m:e>
            <m:r>
              <w:rPr>
                <w:rFonts w:ascii="Cambria Math" w:hAnsi="Cambria Math"/>
              </w:rPr>
              <m:t>C</m:t>
            </m:r>
          </m:e>
          <m:sub>
            <m:r>
              <m:rPr>
                <m:sty m:val="p"/>
              </m:rPr>
              <w:rPr>
                <w:rFonts w:ascii="Cambria Math" w:hAnsi="Cambria Math"/>
              </w:rPr>
              <m:t>Cat</m:t>
            </m:r>
          </m:sub>
          <m:sup>
            <m:r>
              <w:rPr>
                <w:rFonts w:ascii="Cambria Math" w:hAnsi="Cambria Math"/>
              </w:rPr>
              <m:t>*</m:t>
            </m:r>
          </m:sup>
        </m:sSubSup>
      </m:oMath>
      <w:r>
        <w:rPr>
          <w:vertAlign w:val="superscript"/>
        </w:rPr>
        <w:t xml:space="preserve"> </w:t>
      </w:r>
      <w:r>
        <w:t>is (6.</w:t>
      </w:r>
      <w:r w:rsidR="006837B4">
        <w:t>2</w:t>
      </w:r>
      <w:r>
        <w:t xml:space="preserve"> </w:t>
      </w:r>
      <w:r w:rsidRPr="006F481A">
        <w:t>±</w:t>
      </w:r>
      <w:r>
        <w:t xml:space="preserve"> </w:t>
      </w:r>
      <w:r w:rsidR="006837B4">
        <w:t>4.9</w:t>
      </w:r>
      <w:r>
        <w:t>)</w:t>
      </w:r>
      <w:r w:rsidRPr="005B109A">
        <w:t>×</w:t>
      </w:r>
      <w:r>
        <w:t>10</w:t>
      </w:r>
      <w:r w:rsidRPr="005B109A">
        <w:rPr>
          <w:vertAlign w:val="superscript"/>
        </w:rPr>
        <w:t>4</w:t>
      </w:r>
      <w:r>
        <w:t xml:space="preserve"> </w:t>
      </w:r>
      <w:r w:rsidRPr="00D05CF7">
        <w:t>μ</w:t>
      </w:r>
      <w:r w:rsidR="0060381E">
        <w:t xml:space="preserve">g </w:t>
      </w:r>
      <w:r>
        <w:t>m</w:t>
      </w:r>
      <w:r w:rsidR="0060381E" w:rsidRPr="0060381E">
        <w:rPr>
          <w:vertAlign w:val="superscript"/>
        </w:rPr>
        <w:t>-</w:t>
      </w:r>
      <w:r w:rsidRPr="00D05CF7">
        <w:rPr>
          <w:vertAlign w:val="superscript"/>
        </w:rPr>
        <w:t>3</w:t>
      </w:r>
      <w:r>
        <w:t xml:space="preserve">, compared to </w:t>
      </w:r>
      <m:oMath>
        <m:sSubSup>
          <m:sSubSupPr>
            <m:ctrlPr>
              <w:rPr>
                <w:rFonts w:ascii="Cambria Math" w:hAnsi="Cambria Math"/>
                <w:i/>
              </w:rPr>
            </m:ctrlPr>
          </m:sSubSupPr>
          <m:e>
            <m:r>
              <w:rPr>
                <w:rFonts w:ascii="Cambria Math" w:hAnsi="Cambria Math"/>
              </w:rPr>
              <m:t>C</m:t>
            </m:r>
          </m:e>
          <m:sub>
            <m:r>
              <m:rPr>
                <m:sty m:val="p"/>
              </m:rPr>
              <w:rPr>
                <w:rFonts w:ascii="Cambria Math" w:hAnsi="Cambria Math"/>
              </w:rPr>
              <m:t>HQ</m:t>
            </m:r>
          </m:sub>
          <m:sup>
            <m:r>
              <w:rPr>
                <w:rFonts w:ascii="Cambria Math" w:hAnsi="Cambria Math"/>
              </w:rPr>
              <m:t>*</m:t>
            </m:r>
          </m:sup>
        </m:sSubSup>
      </m:oMath>
      <w:r>
        <w:rPr>
          <w:vertAlign w:val="superscript"/>
        </w:rPr>
        <w:t xml:space="preserve"> </w:t>
      </w:r>
      <w:r>
        <w:t>of (3</w:t>
      </w:r>
      <w:r w:rsidR="006837B4">
        <w:t>.6</w:t>
      </w:r>
      <w:r>
        <w:t xml:space="preserve"> </w:t>
      </w:r>
      <w:r w:rsidRPr="006F481A">
        <w:t>±</w:t>
      </w:r>
      <w:r>
        <w:t xml:space="preserve"> </w:t>
      </w:r>
      <w:r w:rsidR="006837B4">
        <w:t>1.7</w:t>
      </w:r>
      <w:r>
        <w:t>)</w:t>
      </w:r>
      <w:r w:rsidRPr="005B109A">
        <w:t>×</w:t>
      </w:r>
      <w:r>
        <w:t>10</w:t>
      </w:r>
      <w:r>
        <w:rPr>
          <w:vertAlign w:val="superscript"/>
        </w:rPr>
        <w:t>3</w:t>
      </w:r>
      <w:r>
        <w:t xml:space="preserve"> </w:t>
      </w:r>
      <w:r w:rsidRPr="00D05CF7">
        <w:t>μ</w:t>
      </w:r>
      <w:r w:rsidR="0060381E">
        <w:t xml:space="preserve">g </w:t>
      </w:r>
      <w:r>
        <w:t>m</w:t>
      </w:r>
      <w:r w:rsidR="00181CE0" w:rsidRPr="0060381E">
        <w:rPr>
          <w:vertAlign w:val="superscript"/>
        </w:rPr>
        <w:t>-</w:t>
      </w:r>
      <w:r w:rsidR="00181CE0">
        <w:rPr>
          <w:vertAlign w:val="superscript"/>
        </w:rPr>
        <w:t>3</w:t>
      </w:r>
      <w:r>
        <w:t xml:space="preserve"> </w:t>
      </w:r>
      <w:r w:rsidR="00641A68">
        <w:t>(</w:t>
      </w:r>
      <w:r>
        <w:t>including the outliers</w:t>
      </w:r>
      <w:r w:rsidR="008F2B00">
        <w:t xml:space="preserve"> from burns 50 and 56 </w:t>
      </w:r>
      <w:r>
        <w:t xml:space="preserve">yields </w:t>
      </w:r>
      <w:r w:rsidRPr="00793B05">
        <w:rPr>
          <w:i/>
        </w:rPr>
        <w:t>C</w:t>
      </w:r>
      <w:r w:rsidRPr="00793B05">
        <w:rPr>
          <w:i/>
          <w:vertAlign w:val="subscript"/>
        </w:rPr>
        <w:t>i</w:t>
      </w:r>
      <w:r w:rsidRPr="00530E4D">
        <w:rPr>
          <w:vertAlign w:val="superscript"/>
        </w:rPr>
        <w:t>*</w:t>
      </w:r>
      <w:r>
        <w:t xml:space="preserve"> values of (</w:t>
      </w:r>
      <w:r w:rsidR="006837B4">
        <w:t xml:space="preserve">5.6 </w:t>
      </w:r>
      <w:r w:rsidRPr="006F481A">
        <w:t>±</w:t>
      </w:r>
      <w:r>
        <w:t xml:space="preserve"> </w:t>
      </w:r>
      <w:r w:rsidR="006837B4">
        <w:t>4.9</w:t>
      </w:r>
      <w:r>
        <w:t>)</w:t>
      </w:r>
      <w:r w:rsidRPr="005B109A">
        <w:t>×</w:t>
      </w:r>
      <w:r>
        <w:t>10</w:t>
      </w:r>
      <w:r w:rsidRPr="005B109A">
        <w:rPr>
          <w:vertAlign w:val="superscript"/>
        </w:rPr>
        <w:t>4</w:t>
      </w:r>
      <w:r>
        <w:rPr>
          <w:vertAlign w:val="superscript"/>
        </w:rPr>
        <w:t xml:space="preserve"> </w:t>
      </w:r>
      <w:r w:rsidRPr="00D05CF7">
        <w:t>μ</w:t>
      </w:r>
      <w:r w:rsidR="0060381E">
        <w:t xml:space="preserve">g </w:t>
      </w:r>
      <w:r>
        <w:t>m</w:t>
      </w:r>
      <w:r w:rsidR="0060381E" w:rsidRPr="0060381E">
        <w:rPr>
          <w:vertAlign w:val="superscript"/>
        </w:rPr>
        <w:t>-</w:t>
      </w:r>
      <w:r w:rsidRPr="00D05CF7">
        <w:rPr>
          <w:vertAlign w:val="superscript"/>
        </w:rPr>
        <w:t>3</w:t>
      </w:r>
      <w:r>
        <w:rPr>
          <w:vertAlign w:val="superscript"/>
        </w:rPr>
        <w:t xml:space="preserve"> </w:t>
      </w:r>
      <w:r>
        <w:t>and (3.</w:t>
      </w:r>
      <w:r w:rsidR="006837B4">
        <w:t>3</w:t>
      </w:r>
      <w:r>
        <w:t xml:space="preserve"> </w:t>
      </w:r>
      <w:r w:rsidRPr="006F481A">
        <w:t>±</w:t>
      </w:r>
      <w:r>
        <w:t xml:space="preserve"> </w:t>
      </w:r>
      <w:r w:rsidR="006837B4">
        <w:t>1.8</w:t>
      </w:r>
      <w:r>
        <w:t>)</w:t>
      </w:r>
      <w:r w:rsidRPr="005B109A">
        <w:t>×</w:t>
      </w:r>
      <w:r>
        <w:t>10</w:t>
      </w:r>
      <w:r>
        <w:rPr>
          <w:vertAlign w:val="superscript"/>
        </w:rPr>
        <w:t>3</w:t>
      </w:r>
      <w:r>
        <w:t xml:space="preserve"> </w:t>
      </w:r>
      <w:r w:rsidRPr="00D05CF7">
        <w:t>μ</w:t>
      </w:r>
      <w:r w:rsidR="0060381E">
        <w:t xml:space="preserve">g </w:t>
      </w:r>
      <w:r>
        <w:t>m</w:t>
      </w:r>
      <w:r w:rsidR="0060381E" w:rsidRPr="0060381E">
        <w:rPr>
          <w:vertAlign w:val="superscript"/>
        </w:rPr>
        <w:t>-</w:t>
      </w:r>
      <w:r w:rsidRPr="00D05CF7">
        <w:rPr>
          <w:vertAlign w:val="superscript"/>
        </w:rPr>
        <w:t>3</w:t>
      </w:r>
      <w:r>
        <w:rPr>
          <w:vertAlign w:val="superscript"/>
        </w:rPr>
        <w:t xml:space="preserve"> </w:t>
      </w:r>
      <w:r>
        <w:t>for catechol and hydroquinone, respectively</w:t>
      </w:r>
      <w:r w:rsidR="00641A68">
        <w:t>)</w:t>
      </w:r>
      <w:r>
        <w:t xml:space="preserve">.  The parameterized phase </w:t>
      </w:r>
      <w:r w:rsidR="008F2B00">
        <w:t xml:space="preserve">distributions </w:t>
      </w:r>
      <w:r>
        <w:t xml:space="preserve">as a function of </w:t>
      </w:r>
      <w:r w:rsidRPr="009771CC">
        <w:rPr>
          <w:i/>
        </w:rPr>
        <w:t>C</w:t>
      </w:r>
      <w:r w:rsidRPr="009771CC">
        <w:rPr>
          <w:vertAlign w:val="subscript"/>
        </w:rPr>
        <w:t xml:space="preserve">OA </w:t>
      </w:r>
      <w:r>
        <w:t xml:space="preserve">for hydroquinone and catechol using the mean </w:t>
      </w:r>
      <w:r w:rsidRPr="00793B05">
        <w:rPr>
          <w:i/>
        </w:rPr>
        <w:t>C</w:t>
      </w:r>
      <w:r w:rsidRPr="00793B05">
        <w:rPr>
          <w:i/>
          <w:vertAlign w:val="subscript"/>
        </w:rPr>
        <w:t>i</w:t>
      </w:r>
      <w:r w:rsidRPr="00530E4D">
        <w:rPr>
          <w:vertAlign w:val="superscript"/>
        </w:rPr>
        <w:t>*</w:t>
      </w:r>
      <w:r>
        <w:t xml:space="preserve"> values </w:t>
      </w:r>
      <w:r w:rsidRPr="006F481A">
        <w:t>±</w:t>
      </w:r>
      <w:r>
        <w:t xml:space="preserve"> one standard deviation are included in Figure 5b. </w:t>
      </w:r>
    </w:p>
    <w:p w14:paraId="0DAE4379" w14:textId="2C1A636E" w:rsidR="00C4070B" w:rsidRDefault="00C4070B" w:rsidP="00C4070B">
      <w:r>
        <w:t>To evaluate the accuracy of the filter</w:t>
      </w:r>
      <w:r w:rsidR="00D0146F">
        <w:t>-</w:t>
      </w:r>
      <w:r>
        <w:t xml:space="preserve">based estimates, the mean </w:t>
      </w:r>
      <w:r w:rsidRPr="00F14806">
        <w:rPr>
          <w:i/>
        </w:rPr>
        <w:t>C</w:t>
      </w:r>
      <w:r w:rsidRPr="00F14806">
        <w:rPr>
          <w:i/>
          <w:vertAlign w:val="subscript"/>
        </w:rPr>
        <w:t>i</w:t>
      </w:r>
      <w:r w:rsidRPr="009771CC">
        <w:rPr>
          <w:vertAlign w:val="superscript"/>
        </w:rPr>
        <w:t xml:space="preserve">* </w:t>
      </w:r>
      <w:r>
        <w:t xml:space="preserve">values were compared to those calculated using Antoine </w:t>
      </w:r>
      <w:r w:rsidR="00430C0A">
        <w:t>vapour-</w:t>
      </w:r>
      <w:r w:rsidR="004B6729">
        <w:t xml:space="preserve">pressure </w:t>
      </w:r>
      <w:r>
        <w:t xml:space="preserve">coefficients </w:t>
      </w:r>
      <w:r>
        <w:fldChar w:fldCharType="begin"/>
      </w:r>
      <w:r>
        <w:instrText xml:space="preserve"> ADDIN EN.CITE &lt;EndNote&gt;&lt;Cite&gt;&lt;Author&gt;Burgess&lt;/Author&gt;&lt;Year&gt;2018&lt;/Year&gt;&lt;RecNum&gt;870&lt;/RecNum&gt;&lt;DisplayText&gt;(Burgess, 2018)&lt;/DisplayText&gt;&lt;record&gt;&lt;rec-number&gt;870&lt;/rec-number&gt;&lt;foreign-keys&gt;&lt;key app="EN" db-id="atdwfxer1xrwa9ew92sxsr2lsdszwv2tz299" timestamp="1530650817"&gt;870&lt;/key&gt;&lt;/foreign-keys&gt;&lt;ref-type name="Book Section"&gt;5&lt;/ref-type&gt;&lt;contributors&gt;&lt;authors&gt;&lt;author&gt;Burgess, D.R. &lt;/author&gt;&lt;/authors&gt;&lt;secondary-authors&gt;&lt;author&gt;P.J. Linstrom&lt;/author&gt;&lt;author&gt;W.G. Mallard&lt;/author&gt;&lt;/secondary-authors&gt;&lt;/contributors&gt;&lt;titles&gt;&lt;title&gt;Thermochemical Data&lt;/title&gt;&lt;secondary-title&gt;NIST Chemistry WebBook, NIST Standard Reference Database Number 69&lt;/secondary-title&gt;&lt;/titles&gt;&lt;dates&gt;&lt;year&gt;2018&lt;/year&gt;&lt;/dates&gt;&lt;pub-location&gt;Gaithersburg, MD&lt;/pub-location&gt;&lt;publisher&gt;National Institute of Standards and Technology&lt;/publisher&gt;&lt;urls&gt;&lt;related-urls&gt;&lt;url&gt;http://webbook.nist.gov&lt;/url&gt;&lt;/related-urls&gt;&lt;/urls&gt;&lt;/record&gt;&lt;/Cite&gt;&lt;/EndNote&gt;</w:instrText>
      </w:r>
      <w:r>
        <w:fldChar w:fldCharType="separate"/>
      </w:r>
      <w:r>
        <w:rPr>
          <w:noProof/>
        </w:rPr>
        <w:t>(Burgess, 2018)</w:t>
      </w:r>
      <w:r>
        <w:fldChar w:fldCharType="end"/>
      </w:r>
      <w:r>
        <w:t xml:space="preserve">.  The available Antoine coefficients are valid at elevated temperatures only (159-326 </w:t>
      </w:r>
      <w:r w:rsidRPr="009012BC">
        <w:t>°</w:t>
      </w:r>
      <w:r>
        <w:t xml:space="preserve">C for hydroquinone and 118-245 </w:t>
      </w:r>
      <w:r w:rsidRPr="009012BC">
        <w:t>°</w:t>
      </w:r>
      <w:r>
        <w:t xml:space="preserve">C for catechol), thus vapor pressures were estimated at the minimum valid temperature and extrapolated down to the average ambient FSL temperature (20.8 </w:t>
      </w:r>
      <w:r w:rsidRPr="009012BC">
        <w:t>°</w:t>
      </w:r>
      <w:r>
        <w:t>C) using the Clausius-</w:t>
      </w:r>
      <w:proofErr w:type="spellStart"/>
      <w:r>
        <w:t>Clapeyron</w:t>
      </w:r>
      <w:proofErr w:type="spellEnd"/>
      <w:r>
        <w:t xml:space="preserve"> equation and reported </w:t>
      </w:r>
      <w:proofErr w:type="spellStart"/>
      <w:r w:rsidRPr="00853832">
        <w:t>Δ</w:t>
      </w:r>
      <w:r w:rsidRPr="00853832">
        <w:rPr>
          <w:i/>
        </w:rPr>
        <w:t>H</w:t>
      </w:r>
      <w:r w:rsidRPr="00853832">
        <w:rPr>
          <w:vertAlign w:val="subscript"/>
        </w:rPr>
        <w:t>vap</w:t>
      </w:r>
      <w:proofErr w:type="spellEnd"/>
      <w:r>
        <w:t xml:space="preserve"> </w:t>
      </w:r>
      <w:r w:rsidR="00D0146F">
        <w:t>values</w:t>
      </w:r>
      <w:r>
        <w:t xml:space="preserve">.  Literature values of </w:t>
      </w:r>
      <w:proofErr w:type="spellStart"/>
      <w:r w:rsidRPr="00853832">
        <w:t>Δ</w:t>
      </w:r>
      <w:r w:rsidRPr="00853832">
        <w:rPr>
          <w:i/>
        </w:rPr>
        <w:t>H</w:t>
      </w:r>
      <w:r w:rsidRPr="00853832">
        <w:rPr>
          <w:vertAlign w:val="subscript"/>
        </w:rPr>
        <w:t>vap</w:t>
      </w:r>
      <w:proofErr w:type="spellEnd"/>
      <w:r>
        <w:t xml:space="preserve"> varied widely for both isomers</w:t>
      </w:r>
      <w:r w:rsidR="00D0146F">
        <w:t>.</w:t>
      </w:r>
      <w:r w:rsidR="00B257C4">
        <w:t xml:space="preserve"> </w:t>
      </w:r>
      <w:r w:rsidR="00D0146F">
        <w:t xml:space="preserve"> To represent this variability, </w:t>
      </w:r>
      <w:r w:rsidR="00D0146F">
        <w:lastRenderedPageBreak/>
        <w:t xml:space="preserve">feasible </w:t>
      </w:r>
      <w:r>
        <w:t xml:space="preserve">bounds of </w:t>
      </w:r>
      <w:r w:rsidRPr="00B17697">
        <w:rPr>
          <w:i/>
        </w:rPr>
        <w:t>C</w:t>
      </w:r>
      <w:r w:rsidRPr="008A6A0A">
        <w:rPr>
          <w:i/>
          <w:vertAlign w:val="subscript"/>
        </w:rPr>
        <w:t>i</w:t>
      </w:r>
      <w:r w:rsidRPr="00FE1708">
        <w:rPr>
          <w:vertAlign w:val="superscript"/>
        </w:rPr>
        <w:t>*</w:t>
      </w:r>
      <w:r>
        <w:t xml:space="preserve"> </w:t>
      </w:r>
      <w:r w:rsidR="00D0146F">
        <w:t xml:space="preserve">were determined </w:t>
      </w:r>
      <w:r>
        <w:t xml:space="preserve">using </w:t>
      </w:r>
      <w:r w:rsidR="00D0146F">
        <w:t xml:space="preserve">two </w:t>
      </w:r>
      <w:proofErr w:type="spellStart"/>
      <w:r w:rsidRPr="00853832">
        <w:t>Δ</w:t>
      </w:r>
      <w:r w:rsidRPr="00853832">
        <w:rPr>
          <w:i/>
        </w:rPr>
        <w:t>H</w:t>
      </w:r>
      <w:r w:rsidRPr="00853832">
        <w:rPr>
          <w:vertAlign w:val="subscript"/>
        </w:rPr>
        <w:t>vap</w:t>
      </w:r>
      <w:proofErr w:type="spellEnd"/>
      <w:r>
        <w:t xml:space="preserve"> values</w:t>
      </w:r>
      <w:r w:rsidR="003E0438">
        <w:t xml:space="preserve"> for each compound</w:t>
      </w:r>
      <w:r w:rsidR="00D0146F">
        <w:t>, one</w:t>
      </w:r>
      <w:r>
        <w:t xml:space="preserve"> reported by </w:t>
      </w:r>
      <w:r w:rsidRPr="005F6314">
        <w:t>NIST</w:t>
      </w:r>
      <w:r w:rsidR="0060381E">
        <w:t xml:space="preserve"> </w:t>
      </w:r>
      <w:r w:rsidR="00641A68">
        <w:t>(</w:t>
      </w:r>
      <w:r w:rsidR="0060381E">
        <w:t xml:space="preserve">70.5 and 62.2 kJ </w:t>
      </w:r>
      <w:r>
        <w:t>mol</w:t>
      </w:r>
      <w:r w:rsidR="0060381E" w:rsidRPr="0060381E">
        <w:rPr>
          <w:vertAlign w:val="superscript"/>
        </w:rPr>
        <w:t>-</w:t>
      </w:r>
      <w:r w:rsidR="0060381E">
        <w:rPr>
          <w:vertAlign w:val="superscript"/>
        </w:rPr>
        <w:t>1</w:t>
      </w:r>
      <w:r>
        <w:t xml:space="preserve"> for hydroquinone and catechol, respectively </w:t>
      </w:r>
      <w:r>
        <w:fldChar w:fldCharType="begin"/>
      </w:r>
      <w:r>
        <w:instrText xml:space="preserve"> ADDIN EN.CITE &lt;EndNote&gt;&lt;Cite&gt;&lt;Author&gt;Burgess&lt;/Author&gt;&lt;Year&gt;2018&lt;/Year&gt;&lt;RecNum&gt;870&lt;/RecNum&gt;&lt;DisplayText&gt;(Burgess, 2018)&lt;/DisplayText&gt;&lt;record&gt;&lt;rec-number&gt;870&lt;/rec-number&gt;&lt;foreign-keys&gt;&lt;key app="EN" db-id="atdwfxer1xrwa9ew92sxsr2lsdszwv2tz299" timestamp="1530650817"&gt;870&lt;/key&gt;&lt;/foreign-keys&gt;&lt;ref-type name="Book Section"&gt;5&lt;/ref-type&gt;&lt;contributors&gt;&lt;authors&gt;&lt;author&gt;Burgess, D.R. &lt;/author&gt;&lt;/authors&gt;&lt;secondary-authors&gt;&lt;author&gt;P.J. Linstrom&lt;/author&gt;&lt;author&gt;W.G. Mallard&lt;/author&gt;&lt;/secondary-authors&gt;&lt;/contributors&gt;&lt;titles&gt;&lt;title&gt;Thermochemical Data&lt;/title&gt;&lt;secondary-title&gt;NIST Chemistry WebBook, NIST Standard Reference Database Number 69&lt;/secondary-title&gt;&lt;/titles&gt;&lt;dates&gt;&lt;year&gt;2018&lt;/year&gt;&lt;/dates&gt;&lt;pub-location&gt;Gaithersburg, MD&lt;/pub-location&gt;&lt;publisher&gt;National Institute of Standards and Technology&lt;/publisher&gt;&lt;urls&gt;&lt;related-urls&gt;&lt;url&gt;http://webbook.nist.gov&lt;/url&gt;&lt;/related-urls&gt;&lt;/urls&gt;&lt;/record&gt;&lt;/Cite&gt;&lt;/EndNote&gt;</w:instrText>
      </w:r>
      <w:r>
        <w:fldChar w:fldCharType="separate"/>
      </w:r>
      <w:r>
        <w:rPr>
          <w:noProof/>
        </w:rPr>
        <w:t>(Burgess, 2018)</w:t>
      </w:r>
      <w:r>
        <w:fldChar w:fldCharType="end"/>
      </w:r>
      <w:r w:rsidR="00641A68">
        <w:t>)</w:t>
      </w:r>
      <w:r>
        <w:t xml:space="preserve"> and</w:t>
      </w:r>
      <w:r w:rsidR="00D0146F">
        <w:t xml:space="preserve"> the other by</w:t>
      </w:r>
      <w:r>
        <w:t xml:space="preserve"> </w:t>
      </w:r>
      <w:r>
        <w:fldChar w:fldCharType="begin">
          <w:fldData xml:space="preserve">PEVuZE5vdGU+PENpdGUgQXV0aG9yWWVhcj0iMSI+PEF1dGhvcj5WZXJldmtpbjwvQXV0aG9yPjxZ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</w:fldData>
        </w:fldChar>
      </w:r>
      <w:r>
        <w:instrText xml:space="preserve"> ADDIN EN.CITE </w:instrText>
      </w:r>
      <w:r>
        <w:fldChar w:fldCharType="begin">
          <w:fldData xml:space="preserve">PEVuZE5vdGU+PENpdGUgQXV0aG9yWWVhcj0iMSI+PEF1dGhvcj5WZXJldmtpbjwvQXV0aG9yPjxZ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</w:fldData>
        </w:fldChar>
      </w:r>
      <w:r>
        <w:instrText xml:space="preserve"> ADDIN EN.CITE.DATA </w:instrText>
      </w:r>
      <w:r>
        <w:fldChar w:fldCharType="end"/>
      </w:r>
      <w:r>
        <w:fldChar w:fldCharType="separate"/>
      </w:r>
      <w:r>
        <w:rPr>
          <w:noProof/>
        </w:rPr>
        <w:t>Verevkin and Kozlova (2008)</w:t>
      </w:r>
      <w:r>
        <w:fldChar w:fldCharType="end"/>
      </w:r>
      <w:r w:rsidR="0060381E">
        <w:t xml:space="preserve"> (84.4 and 70 kJ </w:t>
      </w:r>
      <w:r>
        <w:t>mol</w:t>
      </w:r>
      <w:r w:rsidR="0060381E" w:rsidRPr="0060381E">
        <w:rPr>
          <w:vertAlign w:val="superscript"/>
        </w:rPr>
        <w:t>-</w:t>
      </w:r>
      <w:r w:rsidR="0060381E">
        <w:rPr>
          <w:vertAlign w:val="superscript"/>
        </w:rPr>
        <w:t>1</w:t>
      </w:r>
      <w:r>
        <w:t xml:space="preserve"> for hydroquinone and catechol, respectively</w:t>
      </w:r>
      <w:r w:rsidRPr="005B109A">
        <w:t xml:space="preserve">).  The resulting </w:t>
      </w:r>
      <w:r w:rsidRPr="005B109A">
        <w:rPr>
          <w:i/>
        </w:rPr>
        <w:t>C</w:t>
      </w:r>
      <w:r w:rsidRPr="007124A2">
        <w:rPr>
          <w:i/>
          <w:vertAlign w:val="subscript"/>
        </w:rPr>
        <w:t>i</w:t>
      </w:r>
      <w:r w:rsidRPr="00AE6982">
        <w:rPr>
          <w:vertAlign w:val="superscript"/>
        </w:rPr>
        <w:t>*</w:t>
      </w:r>
      <w:r w:rsidRPr="005B109A">
        <w:t xml:space="preserve"> values are summarized in Table 2</w:t>
      </w:r>
      <w:r>
        <w:t xml:space="preserve"> and the parameterized gas-particle partitioning for both literature assessments is </w:t>
      </w:r>
      <w:r w:rsidR="00D0146F">
        <w:t xml:space="preserve">shown </w:t>
      </w:r>
      <w:r>
        <w:t>in Figure 5b</w:t>
      </w:r>
      <w:r w:rsidRPr="005B109A">
        <w:t>.</w:t>
      </w:r>
      <w:r>
        <w:t xml:space="preserve"> </w:t>
      </w:r>
      <w:r w:rsidRPr="005B109A">
        <w:t xml:space="preserve"> </w:t>
      </w:r>
    </w:p>
    <w:p w14:paraId="715F33A0" w14:textId="140EBD5D" w:rsidR="00C4070B" w:rsidRPr="00A403A0" w:rsidRDefault="00C4070B" w:rsidP="00C4070B">
      <w:r>
        <w:t xml:space="preserve">Although there is </w:t>
      </w:r>
      <w:r w:rsidR="009B1D51">
        <w:t>significant</w:t>
      </w:r>
      <w:r w:rsidRPr="00FE1708">
        <w:t xml:space="preserve"> scatter</w:t>
      </w:r>
      <w:r>
        <w:t xml:space="preserve"> in the filter-based </w:t>
      </w:r>
      <w:r w:rsidRPr="00B17697">
        <w:rPr>
          <w:i/>
        </w:rPr>
        <w:t>C</w:t>
      </w:r>
      <w:r w:rsidRPr="008A6A0A">
        <w:rPr>
          <w:i/>
          <w:vertAlign w:val="subscript"/>
        </w:rPr>
        <w:t>i</w:t>
      </w:r>
      <w:r w:rsidRPr="00FE1708">
        <w:rPr>
          <w:vertAlign w:val="superscript"/>
        </w:rPr>
        <w:t>*</w:t>
      </w:r>
      <w:r>
        <w:t xml:space="preserve"> estimates, the mean values for both compounds fall within the two literature</w:t>
      </w:r>
      <w:r w:rsidR="00DF5702">
        <w:t>-based</w:t>
      </w:r>
      <w:r>
        <w:t xml:space="preserve"> </w:t>
      </w:r>
      <w:r w:rsidRPr="00B17697">
        <w:rPr>
          <w:i/>
        </w:rPr>
        <w:t>C</w:t>
      </w:r>
      <w:r w:rsidRPr="008A6A0A">
        <w:rPr>
          <w:i/>
          <w:vertAlign w:val="subscript"/>
        </w:rPr>
        <w:t>i</w:t>
      </w:r>
      <w:r w:rsidRPr="00FE1708">
        <w:rPr>
          <w:vertAlign w:val="superscript"/>
        </w:rPr>
        <w:t>*</w:t>
      </w:r>
      <w:r>
        <w:t xml:space="preserve">estimates suggesting that on average the measured phase partitioning captured the differences in volatility between the two isomers and with reasonable accuracy.  Further, considering that </w:t>
      </w:r>
      <w:r w:rsidR="00D0146F">
        <w:t xml:space="preserve">the estimated </w:t>
      </w:r>
      <w:r w:rsidR="00D0146F" w:rsidRPr="00A403A0">
        <w:rPr>
          <w:i/>
        </w:rPr>
        <w:t>C</w:t>
      </w:r>
      <w:r w:rsidR="00D0146F" w:rsidRPr="00A403A0">
        <w:rPr>
          <w:i/>
          <w:vertAlign w:val="subscript"/>
        </w:rPr>
        <w:t>i</w:t>
      </w:r>
      <w:r w:rsidR="00D0146F" w:rsidRPr="002D224D">
        <w:rPr>
          <w:vertAlign w:val="superscript"/>
        </w:rPr>
        <w:t>*</w:t>
      </w:r>
      <w:r w:rsidR="00D0146F">
        <w:t xml:space="preserve"> values </w:t>
      </w:r>
      <w:r>
        <w:t xml:space="preserve">are more likely to </w:t>
      </w:r>
      <w:r w:rsidR="00D0146F">
        <w:t xml:space="preserve">be </w:t>
      </w:r>
      <w:r>
        <w:t>underestimate</w:t>
      </w:r>
      <w:r w:rsidR="00D0146F">
        <w:t>d</w:t>
      </w:r>
      <w:r>
        <w:t xml:space="preserve"> rather than overestimate</w:t>
      </w:r>
      <w:r w:rsidR="00D0146F">
        <w:t>d</w:t>
      </w:r>
      <w:r>
        <w:t xml:space="preserve"> due to adsorption of I/SVOCs to the PTFE filter </w:t>
      </w:r>
      <w:r>
        <w:fldChar w:fldCharType="begin"/>
      </w:r>
      <w:r>
        <w:instrText xml:space="preserve"> ADDIN EN.CITE &lt;EndNote&gt;&lt;Cite&gt;&lt;Author&gt;Mader&lt;/Author&gt;&lt;Year&gt;2001&lt;/Year&gt;&lt;RecNum&gt;871&lt;/RecNum&gt;&lt;DisplayText&gt;(Mader and Pankow, 2001)&lt;/DisplayText&gt;&lt;record&gt;&lt;rec-number&gt;871&lt;/rec-number&gt;&lt;foreign-keys&gt;&lt;key app="EN" db-id="atdwfxer1xrwa9ew92sxsr2lsdszwv2tz299" timestamp="1530651105"&gt;871&lt;/key&gt;&lt;/foreign-keys&gt;&lt;ref-type name="Journal Article"&gt;17&lt;/ref-type&gt;&lt;contributors&gt;&lt;authors&gt;&lt;author&gt;Mader, B. T.&lt;/author&gt;&lt;author&gt;Pankow, J. F.&lt;/author&gt;&lt;/authors&gt;&lt;/contributors&gt;&lt;auth-address&gt;Oregon Grad Inst, Dept Environm Sci &amp;amp; Engn, Portland, OR 97291 USA&lt;/auth-address&gt;&lt;titles&gt;&lt;title&gt;Gas/solid partitioning of semivolatile organic compounds (SOCs) to air filters. 3. An analysis of gas adsorption artifacts in measurements of atmospheric SOCs and organic carbon (OC) when using Teflon membrane filters and quartz fiber filters&lt;/title&gt;&lt;secondary-title&gt;Environmental Science &amp;amp; Technology&lt;/secondary-title&gt;&lt;alt-title&gt;Environ Sci Technol&lt;/alt-title&gt;&lt;/titles&gt;&lt;periodical&gt;&lt;full-title&gt;Environmental Science &amp;amp; Technology&lt;/full-title&gt;&lt;abbr-1&gt;Environ. Sci. Technol.&lt;/abbr-1&gt;&lt;/periodical&gt;&lt;alt-periodical&gt;&lt;full-title&gt;Environ Sci Technol&lt;/full-title&gt;&lt;/alt-periodical&gt;&lt;pages&gt;3422-3432&lt;/pages&gt;&lt;volume&gt;35&lt;/volume&gt;&lt;number&gt;17&lt;/number&gt;&lt;keywords&gt;&lt;keyword&gt;polycyclic aromatic-hydrocarbons&lt;/keyword&gt;&lt;keyword&gt;particle&lt;/keyword&gt;&lt;keyword&gt;dibenzofurans&lt;/keyword&gt;&lt;keyword&gt;aerosol&lt;/keyword&gt;&lt;keyword&gt;urban&lt;/keyword&gt;&lt;keyword&gt;pahs&lt;/keyword&gt;&lt;/keywords&gt;&lt;dates&gt;&lt;year&gt;2001&lt;/year&gt;&lt;pub-dates&gt;&lt;date&gt;Sep 1&lt;/date&gt;&lt;/pub-dates&gt;&lt;/dates&gt;&lt;isbn&gt;0013-936x&lt;/isbn&gt;&lt;accession-num&gt;WOS:000170824300015&lt;/accession-num&gt;&lt;urls&gt;&lt;related-urls&gt;&lt;url&gt;&amp;lt;Go to ISI&amp;gt;://WOS:000170824300015&lt;/url&gt;&lt;url&gt;https://pubs.acs.org/doi/pdfplus/10.1021/es0015951&lt;/url&gt;&lt;/related-urls&gt;&lt;/urls&gt;&lt;electronic-resource-num&gt;DOI 10.1021/es0015951&lt;/electronic-resource-num&gt;&lt;language&gt;English&lt;/language&gt;&lt;/record&gt;&lt;/Cite&gt;&lt;/EndNote&gt;</w:instrText>
      </w:r>
      <w:r>
        <w:fldChar w:fldCharType="separate"/>
      </w:r>
      <w:r>
        <w:rPr>
          <w:noProof/>
        </w:rPr>
        <w:t>(Mader and Pankow, 2001)</w:t>
      </w:r>
      <w:r>
        <w:fldChar w:fldCharType="end"/>
      </w:r>
      <w:r>
        <w:t xml:space="preserve">, the filter-based </w:t>
      </w:r>
      <w:r w:rsidRPr="00A403A0">
        <w:rPr>
          <w:i/>
        </w:rPr>
        <w:t>C</w:t>
      </w:r>
      <w:r w:rsidRPr="00A403A0">
        <w:rPr>
          <w:i/>
          <w:vertAlign w:val="subscript"/>
        </w:rPr>
        <w:t>i</w:t>
      </w:r>
      <w:r w:rsidRPr="002D224D">
        <w:rPr>
          <w:vertAlign w:val="superscript"/>
        </w:rPr>
        <w:t>*</w:t>
      </w:r>
      <w:r>
        <w:t xml:space="preserve"> estimates are mo</w:t>
      </w:r>
      <w:r w:rsidR="00DF5702">
        <w:t>re</w:t>
      </w:r>
      <w:r>
        <w:t xml:space="preserve"> consistent with the Antoine + NIST </w:t>
      </w:r>
      <w:proofErr w:type="spellStart"/>
      <w:r w:rsidRPr="00853832">
        <w:t>Δ</w:t>
      </w:r>
      <w:r w:rsidRPr="00853832">
        <w:rPr>
          <w:i/>
        </w:rPr>
        <w:t>H</w:t>
      </w:r>
      <w:r w:rsidRPr="00853832">
        <w:rPr>
          <w:vertAlign w:val="subscript"/>
        </w:rPr>
        <w:t>vap</w:t>
      </w:r>
      <w:proofErr w:type="spellEnd"/>
      <w:r>
        <w:t xml:space="preserve"> thermodynamic data.  </w:t>
      </w:r>
      <w:r w:rsidR="00D0146F">
        <w:t xml:space="preserve">The </w:t>
      </w:r>
      <w:r>
        <w:t>Antoine</w:t>
      </w:r>
      <w:r w:rsidR="00D0146F">
        <w:t xml:space="preserve"> + NIST</w:t>
      </w:r>
      <w:r>
        <w:t xml:space="preserve"> </w:t>
      </w:r>
      <w:r w:rsidRPr="00A403A0">
        <w:rPr>
          <w:i/>
        </w:rPr>
        <w:t>C</w:t>
      </w:r>
      <w:r w:rsidRPr="00A403A0">
        <w:rPr>
          <w:i/>
          <w:vertAlign w:val="subscript"/>
        </w:rPr>
        <w:t>i</w:t>
      </w:r>
      <w:r w:rsidRPr="002D224D">
        <w:rPr>
          <w:vertAlign w:val="superscript"/>
        </w:rPr>
        <w:t>*</w:t>
      </w:r>
      <w:r>
        <w:rPr>
          <w:vertAlign w:val="superscript"/>
        </w:rPr>
        <w:t xml:space="preserve"> </w:t>
      </w:r>
      <w:r>
        <w:t xml:space="preserve">estimate displayed a consistent offset from the filter-based method for both compounds (i.e., Antoine </w:t>
      </w:r>
      <w:r w:rsidRPr="00A403A0">
        <w:rPr>
          <w:i/>
        </w:rPr>
        <w:t>C</w:t>
      </w:r>
      <w:r w:rsidRPr="00A403A0">
        <w:rPr>
          <w:i/>
          <w:vertAlign w:val="subscript"/>
        </w:rPr>
        <w:t>i</w:t>
      </w:r>
      <w:r w:rsidRPr="002D224D">
        <w:rPr>
          <w:vertAlign w:val="superscript"/>
        </w:rPr>
        <w:t>*</w:t>
      </w:r>
      <w:r>
        <w:t xml:space="preserve">/filter-based </w:t>
      </w:r>
      <w:r w:rsidRPr="00A403A0">
        <w:rPr>
          <w:i/>
        </w:rPr>
        <w:t>C</w:t>
      </w:r>
      <w:r w:rsidRPr="00A403A0">
        <w:rPr>
          <w:i/>
          <w:vertAlign w:val="subscript"/>
        </w:rPr>
        <w:t>i</w:t>
      </w:r>
      <w:r w:rsidRPr="002D224D">
        <w:rPr>
          <w:vertAlign w:val="superscript"/>
        </w:rPr>
        <w:t>*</w:t>
      </w:r>
      <w:r>
        <w:rPr>
          <w:vertAlign w:val="superscript"/>
        </w:rPr>
        <w:t xml:space="preserve"> </w:t>
      </w:r>
      <w:r>
        <w:t>= 1.</w:t>
      </w:r>
      <w:r w:rsidR="006837B4">
        <w:t>7</w:t>
      </w:r>
      <w:r>
        <w:t xml:space="preserve"> and 1.</w:t>
      </w:r>
      <w:r w:rsidR="006837B4">
        <w:t>6</w:t>
      </w:r>
      <w:r>
        <w:t xml:space="preserve"> for catechol and hydroquinone, respectively) and a similar ratio between the isomers (</w:t>
      </w:r>
      <m:oMath>
        <m:sSubSup>
          <m:sSubSupPr>
            <m:ctrlPr>
              <w:rPr>
                <w:rFonts w:ascii="Cambria Math" w:hAnsi="Cambria Math"/>
                <w:i/>
              </w:rPr>
            </m:ctrlPr>
          </m:sSubSupPr>
          <m:e>
            <m:r>
              <w:rPr>
                <w:rFonts w:ascii="Cambria Math" w:hAnsi="Cambria Math"/>
              </w:rPr>
              <m:t>C</m:t>
            </m:r>
          </m:e>
          <m:sub>
            <m:r>
              <m:rPr>
                <m:sty m:val="p"/>
              </m:rPr>
              <w:rPr>
                <w:rFonts w:ascii="Cambria Math" w:hAnsi="Cambria Math"/>
              </w:rPr>
              <m:t>Cat</m:t>
            </m:r>
          </m:sub>
          <m:sup>
            <m:r>
              <w:rPr>
                <w:rFonts w:ascii="Cambria Math" w:hAnsi="Cambria Math"/>
              </w:rPr>
              <m:t>*</m:t>
            </m:r>
          </m:sup>
        </m:sSubSup>
      </m:oMath>
      <w:r w:rsidRPr="002C7D6A">
        <w:t>/</w:t>
      </w:r>
      <w:r w:rsidRPr="002C7D6A">
        <w:rPr>
          <w:i/>
        </w:rPr>
        <w:t xml:space="preserve"> </w:t>
      </w:r>
      <m:oMath>
        <m:sSubSup>
          <m:sSubSupPr>
            <m:ctrlPr>
              <w:rPr>
                <w:rFonts w:ascii="Cambria Math" w:hAnsi="Cambria Math"/>
                <w:i/>
              </w:rPr>
            </m:ctrlPr>
          </m:sSubSupPr>
          <m:e>
            <m:r>
              <w:rPr>
                <w:rFonts w:ascii="Cambria Math" w:hAnsi="Cambria Math"/>
              </w:rPr>
              <m:t>C</m:t>
            </m:r>
          </m:e>
          <m:sub>
            <m:r>
              <m:rPr>
                <m:sty m:val="p"/>
              </m:rPr>
              <w:rPr>
                <w:rFonts w:ascii="Cambria Math" w:hAnsi="Cambria Math"/>
              </w:rPr>
              <m:t>HQ</m:t>
            </m:r>
          </m:sub>
          <m:sup>
            <m:r>
              <w:rPr>
                <w:rFonts w:ascii="Cambria Math" w:hAnsi="Cambria Math"/>
              </w:rPr>
              <m:t>*</m:t>
            </m:r>
          </m:sup>
        </m:sSubSup>
      </m:oMath>
      <w:r>
        <w:t xml:space="preserve"> = </w:t>
      </w:r>
      <w:r w:rsidR="006837B4">
        <w:t>~</w:t>
      </w:r>
      <w:r>
        <w:t xml:space="preserve">18 for both the measured and Antoine-based values); for comparison, </w:t>
      </w:r>
      <m:oMath>
        <m:sSubSup>
          <m:sSubSupPr>
            <m:ctrlPr>
              <w:rPr>
                <w:rFonts w:ascii="Cambria Math" w:hAnsi="Cambria Math"/>
                <w:i/>
              </w:rPr>
            </m:ctrlPr>
          </m:sSubSupPr>
          <m:e>
            <m:r>
              <w:rPr>
                <w:rFonts w:ascii="Cambria Math" w:hAnsi="Cambria Math"/>
              </w:rPr>
              <m:t>C</m:t>
            </m:r>
          </m:e>
          <m:sub>
            <m:r>
              <m:rPr>
                <m:sty m:val="p"/>
              </m:rPr>
              <w:rPr>
                <w:rFonts w:ascii="Cambria Math" w:hAnsi="Cambria Math"/>
              </w:rPr>
              <m:t>Cat</m:t>
            </m:r>
          </m:sub>
          <m:sup>
            <m:r>
              <w:rPr>
                <w:rFonts w:ascii="Cambria Math" w:hAnsi="Cambria Math"/>
              </w:rPr>
              <m:t>*</m:t>
            </m:r>
          </m:sup>
        </m:sSubSup>
      </m:oMath>
      <w:r w:rsidRPr="002C7D6A">
        <w:t>/</w:t>
      </w:r>
      <m:oMath>
        <m:sSubSup>
          <m:sSubSupPr>
            <m:ctrlPr>
              <w:rPr>
                <w:rFonts w:ascii="Cambria Math" w:hAnsi="Cambria Math"/>
                <w:i/>
              </w:rPr>
            </m:ctrlPr>
          </m:sSubSupPr>
          <m:e>
            <m:r>
              <w:rPr>
                <w:rFonts w:ascii="Cambria Math" w:hAnsi="Cambria Math"/>
              </w:rPr>
              <m:t>C</m:t>
            </m:r>
          </m:e>
          <m:sub>
            <m:r>
              <m:rPr>
                <m:sty m:val="p"/>
              </m:rPr>
              <w:rPr>
                <w:rFonts w:ascii="Cambria Math" w:hAnsi="Cambria Math"/>
              </w:rPr>
              <m:t>HQ</m:t>
            </m:r>
          </m:sub>
          <m:sup>
            <m:r>
              <w:rPr>
                <w:rFonts w:ascii="Cambria Math" w:hAnsi="Cambria Math"/>
              </w:rPr>
              <m:t>*</m:t>
            </m:r>
          </m:sup>
        </m:sSubSup>
      </m:oMath>
      <w:r>
        <w:t xml:space="preserve"> = 51 using the </w:t>
      </w:r>
      <w:r>
        <w:fldChar w:fldCharType="begin">
          <w:fldData xml:space="preserve">PEVuZE5vdGU+PENpdGUgQXV0aG9yWWVhcj0iMSI+PEF1dGhvcj5WZXJldmtpbjwvQXV0aG9yPjxZ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</w:fldData>
        </w:fldChar>
      </w:r>
      <w:r>
        <w:instrText xml:space="preserve"> ADDIN EN.CITE </w:instrText>
      </w:r>
      <w:r>
        <w:fldChar w:fldCharType="begin">
          <w:fldData xml:space="preserve">PEVuZE5vdGU+PENpdGUgQXV0aG9yWWVhcj0iMSI+PEF1dGhvcj5WZXJldmtpbjwvQXV0aG9yPjxZ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</w:fldData>
        </w:fldChar>
      </w:r>
      <w:r>
        <w:instrText xml:space="preserve"> ADDIN EN.CITE.DATA </w:instrText>
      </w:r>
      <w:r>
        <w:fldChar w:fldCharType="end"/>
      </w:r>
      <w:r>
        <w:fldChar w:fldCharType="separate"/>
      </w:r>
      <w:r>
        <w:rPr>
          <w:noProof/>
        </w:rPr>
        <w:t>Verevkin and Kozlova (2008)</w:t>
      </w:r>
      <w:r>
        <w:fldChar w:fldCharType="end"/>
      </w:r>
      <w:r>
        <w:t xml:space="preserve"> </w:t>
      </w:r>
      <w:proofErr w:type="spellStart"/>
      <w:r w:rsidRPr="00853832">
        <w:t>Δ</w:t>
      </w:r>
      <w:r w:rsidRPr="00853832">
        <w:rPr>
          <w:i/>
        </w:rPr>
        <w:t>H</w:t>
      </w:r>
      <w:r w:rsidRPr="00853832">
        <w:rPr>
          <w:vertAlign w:val="subscript"/>
        </w:rPr>
        <w:t>vap</w:t>
      </w:r>
      <w:proofErr w:type="spellEnd"/>
      <w:r>
        <w:t xml:space="preserve"> data, which is likely too large of a volatility difference between the two isomers</w:t>
      </w:r>
      <w:r w:rsidR="00285317">
        <w:t xml:space="preserve"> based on </w:t>
      </w:r>
      <w:r w:rsidR="00DF5702">
        <w:t xml:space="preserve">a </w:t>
      </w:r>
      <w:r w:rsidR="00285317">
        <w:t xml:space="preserve">comparison </w:t>
      </w:r>
      <w:r w:rsidR="00DF5702">
        <w:t>with</w:t>
      </w:r>
      <w:r w:rsidR="000E68DD">
        <w:t xml:space="preserve"> hexane- and cyclohexane-</w:t>
      </w:r>
      <w:r w:rsidR="00285317">
        <w:t xml:space="preserve"> diols </w:t>
      </w:r>
      <w:r w:rsidR="000E68DD">
        <w:fldChar w:fldCharType="begin"/>
      </w:r>
      <w:r w:rsidR="000E68DD">
        <w:instrText xml:space="preserve"> ADDIN EN.CITE &lt;EndNote&gt;&lt;Cite&gt;&lt;Author&gt;Capouet&lt;/Author&gt;&lt;Year&gt;2006&lt;/Year&gt;&lt;RecNum&gt;1003&lt;/RecNum&gt;&lt;DisplayText&gt;(Capouet and Muller, 2006)&lt;/DisplayText&gt;&lt;record&gt;&lt;rec-number&gt;1003&lt;/rec-number&gt;&lt;foreign-keys&gt;&lt;key app="EN" db-id="atdwfxer1xrwa9ew92sxsr2lsdszwv2tz299" timestamp="1541701241"&gt;1003&lt;/key&gt;&lt;/foreign-keys&gt;&lt;ref-type name="Journal Article"&gt;17&lt;/ref-type&gt;&lt;contributors&gt;&lt;authors&gt;&lt;author&gt;Capouet, M.&lt;/author&gt;&lt;author&gt;Muller, J. F.&lt;/author&gt;&lt;/authors&gt;&lt;/contributors&gt;&lt;auth-address&gt;Inst Aeron Spatiale Belgique, B-1180 Brussels, Belgium&lt;/auth-address&gt;&lt;titles&gt;&lt;title&gt;A group contribution method for estimating the vapour pressures of alpha-pinene oxidation products&lt;/title&gt;&lt;secondary-title&gt;Atmospheric Chemistry and Physics&lt;/secondary-title&gt;&lt;alt-title&gt;Atmos Chem Phys&lt;/alt-title&gt;&lt;/titles&gt;&lt;periodical&gt;&lt;full-title&gt;Atmospheric Chemistry and Physics&lt;/full-title&gt;&lt;abbr-1&gt;Atmos. Chem. Phys.&lt;/abbr-1&gt;&lt;/periodical&gt;&lt;alt-periodical&gt;&lt;full-title&gt;Atmos Chem Phys&lt;/full-title&gt;&lt;/alt-periodical&gt;&lt;pages&gt;1455-1467&lt;/pages&gt;&lt;volume&gt;6&lt;/volume&gt;&lt;keywords&gt;&lt;keyword&gt;secondary organic aerosol&lt;/keyword&gt;&lt;keyword&gt;absorption cross-sections&lt;/keyword&gt;&lt;keyword&gt;atmospheric oxidation&lt;/keyword&gt;&lt;keyword&gt;evaporation rates&lt;/keyword&gt;&lt;keyword&gt;beta-pinene&lt;/keyword&gt;&lt;keyword&gt;mcm v3&lt;/keyword&gt;&lt;keyword&gt;model&lt;/keyword&gt;&lt;keyword&gt;acid&lt;/keyword&gt;&lt;keyword&gt;oh&lt;/keyword&gt;&lt;keyword&gt;alkanediols&lt;/keyword&gt;&lt;/keywords&gt;&lt;dates&gt;&lt;year&gt;2006&lt;/year&gt;&lt;pub-dates&gt;&lt;date&gt;May 8&lt;/date&gt;&lt;/pub-dates&gt;&lt;/dates&gt;&lt;isbn&gt;1680-7316&lt;/isbn&gt;&lt;accession-num&gt;WOS:000237357700001&lt;/accession-num&gt;&lt;urls&gt;&lt;related-urls&gt;&lt;url&gt;&amp;lt;Go to ISI&amp;gt;://WOS:000237357700001&lt;/url&gt;&lt;url&gt;https://www.atmos-chem-phys.net/6/1455/2006/acp-6-1455-2006.pdf&lt;/url&gt;&lt;/related-urls&gt;&lt;/urls&gt;&lt;electronic-resource-num&gt;DOI 10.5194/acp-6-1455-2006&lt;/electronic-resource-num&gt;&lt;language&gt;English&lt;/language&gt;&lt;/record&gt;&lt;/Cite&gt;&lt;/EndNote&gt;</w:instrText>
      </w:r>
      <w:r w:rsidR="000E68DD">
        <w:fldChar w:fldCharType="separate"/>
      </w:r>
      <w:r w:rsidR="000E68DD">
        <w:rPr>
          <w:noProof/>
        </w:rPr>
        <w:t>(Capouet and Muller, 2006)</w:t>
      </w:r>
      <w:r w:rsidR="000E68DD">
        <w:fldChar w:fldCharType="end"/>
      </w:r>
      <w:r w:rsidR="00285317">
        <w:t>.</w:t>
      </w:r>
      <w:r>
        <w:t xml:space="preserve"> </w:t>
      </w:r>
    </w:p>
    <w:p w14:paraId="6C4C6394" w14:textId="0BA9FCAC" w:rsidR="00C4070B" w:rsidRDefault="00C4070B" w:rsidP="00C4070B">
      <w:r>
        <w:t xml:space="preserve">Based on their </w:t>
      </w:r>
      <w:r w:rsidRPr="00A403A0">
        <w:rPr>
          <w:i/>
        </w:rPr>
        <w:t>C</w:t>
      </w:r>
      <w:r w:rsidRPr="00A403A0">
        <w:rPr>
          <w:i/>
          <w:vertAlign w:val="subscript"/>
        </w:rPr>
        <w:t>i</w:t>
      </w:r>
      <w:r w:rsidRPr="002D224D">
        <w:rPr>
          <w:vertAlign w:val="superscript"/>
        </w:rPr>
        <w:t>*</w:t>
      </w:r>
      <w:r>
        <w:t xml:space="preserve"> values, benzenediols are classified as IVOCs (defined as </w:t>
      </w:r>
      <w:r w:rsidRPr="00F14806">
        <w:rPr>
          <w:i/>
        </w:rPr>
        <w:t>C</w:t>
      </w:r>
      <w:r w:rsidRPr="00B12150">
        <w:rPr>
          <w:vertAlign w:val="superscript"/>
        </w:rPr>
        <w:t>*</w:t>
      </w:r>
      <w:r>
        <w:t xml:space="preserve"> </w:t>
      </w:r>
      <w:r w:rsidR="0089273F">
        <w:t xml:space="preserve">= </w:t>
      </w:r>
      <w:r>
        <w:t>300-3</w:t>
      </w:r>
      <w:r w:rsidRPr="005B109A">
        <w:t>×</w:t>
      </w:r>
      <w:r>
        <w:t>10</w:t>
      </w:r>
      <w:r>
        <w:rPr>
          <w:vertAlign w:val="superscript"/>
        </w:rPr>
        <w:t>6</w:t>
      </w:r>
      <w:r>
        <w:t xml:space="preserve"> </w:t>
      </w:r>
      <w:r w:rsidRPr="00D05CF7">
        <w:t>μ</w:t>
      </w:r>
      <w:r w:rsidR="003F322C">
        <w:t xml:space="preserve">g </w:t>
      </w:r>
      <w:r>
        <w:t>m</w:t>
      </w:r>
      <w:r w:rsidR="003F322C" w:rsidRPr="003F322C">
        <w:rPr>
          <w:vertAlign w:val="superscript"/>
        </w:rPr>
        <w:t>-</w:t>
      </w:r>
      <w:r w:rsidRPr="00D05CF7">
        <w:rPr>
          <w:vertAlign w:val="superscript"/>
        </w:rPr>
        <w:t>3</w:t>
      </w:r>
      <w:r>
        <w:t xml:space="preserve"> </w:t>
      </w:r>
      <w:r>
        <w:fldChar w:fldCharType="begin"/>
      </w:r>
      <w:r>
        <w:instrText xml:space="preserve"> ADDIN EN.CITE &lt;EndNote&gt;&lt;Cite&gt;&lt;Author&gt;Li&lt;/Author&gt;&lt;Year&gt;2016&lt;/Year&gt;&lt;RecNum&gt;592&lt;/RecNum&gt;&lt;DisplayText&gt;(Li et al., 2016)&lt;/DisplayText&gt;&lt;record&gt;&lt;rec-number&gt;592&lt;/rec-number&gt;&lt;foreign-keys&gt;&lt;key app="EN" db-id="atdwfxer1xrwa9ew92sxsr2lsdszwv2tz299" timestamp="1460504202"&gt;592&lt;/key&gt;&lt;/foreign-keys&gt;&lt;ref-type name="Journal Article"&gt;17&lt;/ref-type&gt;&lt;contributors&gt;&lt;authors&gt;&lt;author&gt;Li, Y.&lt;/author&gt;&lt;author&gt;Pöschl, U.&lt;/author&gt;&lt;author&gt;Shiraiwa, M.&lt;/author&gt;&lt;/authors&gt;&lt;/contributors&gt;&lt;titles&gt;&lt;title&gt;Molecular corridors and parameterizations of volatility in the chemical evolution of organic aerosols&lt;/title&gt;&lt;secondary-title&gt;Atmos. Chem. Phys.&lt;/secondary-title&gt;&lt;/titles&gt;&lt;periodical&gt;&lt;full-title&gt;Atmos. Chem. Phys.&lt;/full-title&gt;&lt;abbr-1&gt;Atmos. Chem. Phys.&lt;/abbr-1&gt;&lt;/periodical&gt;&lt;pages&gt;3327-3344&lt;/pages&gt;&lt;volume&gt;16&lt;/volume&gt;&lt;number&gt;5&lt;/number&gt;&lt;dates&gt;&lt;year&gt;2016&lt;/year&gt;&lt;/dates&gt;&lt;publisher&gt;Copernicus Publications&lt;/publisher&gt;&lt;isbn&gt;1680-7324&lt;/isbn&gt;&lt;urls&gt;&lt;related-urls&gt;&lt;url&gt;http://www.atmos-chem-phys.net/16/3327/2016/&lt;/url&gt;&lt;/related-urls&gt;&lt;pdf-urls&gt;&lt;url&gt;http://www.atmos-chem-phys.net/16/3327/2016/acp-16-3327-2016.pdf&lt;/url&gt;&lt;/pdf-urls&gt;&lt;/urls&gt;&lt;electronic-resource-num&gt;10.5194/acp-16-3327-2016&lt;/electronic-resource-num&gt;&lt;/record&gt;&lt;/Cite&gt;&lt;/EndNote&gt;</w:instrText>
      </w:r>
      <w:r>
        <w:fldChar w:fldCharType="separate"/>
      </w:r>
      <w:r>
        <w:rPr>
          <w:noProof/>
        </w:rPr>
        <w:t>(Li et al., 2016)</w:t>
      </w:r>
      <w:r>
        <w:fldChar w:fldCharType="end"/>
      </w:r>
      <w:r>
        <w:t>) and are therefore expected to reside almost entirely in the g</w:t>
      </w:r>
      <w:r w:rsidR="003F322C">
        <w:t xml:space="preserve">as </w:t>
      </w:r>
      <w:r>
        <w:t xml:space="preserve">phase at ambient </w:t>
      </w:r>
      <w:r w:rsidR="003F322C">
        <w:t>OA</w:t>
      </w:r>
      <w:r>
        <w:t xml:space="preserve"> loadings (</w:t>
      </w:r>
      <w:r w:rsidRPr="00F14806">
        <w:rPr>
          <w:i/>
        </w:rPr>
        <w:t>C</w:t>
      </w:r>
      <w:r w:rsidRPr="002956BE">
        <w:rPr>
          <w:vertAlign w:val="subscript"/>
        </w:rPr>
        <w:t>OA</w:t>
      </w:r>
      <w:r>
        <w:t xml:space="preserve"> &lt;&lt; 10</w:t>
      </w:r>
      <w:r w:rsidRPr="002956BE">
        <w:rPr>
          <w:vertAlign w:val="superscript"/>
        </w:rPr>
        <w:t>2</w:t>
      </w:r>
      <w:r>
        <w:t xml:space="preserve"> </w:t>
      </w:r>
      <w:r w:rsidRPr="002956BE">
        <w:t>μ</w:t>
      </w:r>
      <w:r w:rsidR="003F322C">
        <w:t xml:space="preserve">g </w:t>
      </w:r>
      <w:r>
        <w:t>m</w:t>
      </w:r>
      <w:r w:rsidR="003F322C" w:rsidRPr="003F322C">
        <w:rPr>
          <w:vertAlign w:val="superscript"/>
        </w:rPr>
        <w:t>-</w:t>
      </w:r>
      <w:r w:rsidRPr="002956BE">
        <w:rPr>
          <w:vertAlign w:val="superscript"/>
        </w:rPr>
        <w:t>3</w:t>
      </w:r>
      <w:r>
        <w:t xml:space="preserve">), consistent with the parameterizations shown in Figure 5b.  However, at the high </w:t>
      </w:r>
      <w:r w:rsidR="003F322C">
        <w:t>OA</w:t>
      </w:r>
      <w:r>
        <w:t xml:space="preserve"> concentrations typical of biomass-burning smoke, considerable fractions of both catechol and hydroquinone—and by extension IVOCs in general—can partition to the particle phase in fresh emissions </w:t>
      </w:r>
      <w:r>
        <w:fldChar w:fldCharType="begin">
          <w:fldData xml:space="preserve">PEVuZE5vdGU+PENpdGU+PEF1dGhvcj5Sb2JpbnNvbjwvQXV0aG9yPjxZZWFyPjIwMDc8L1llYXI+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</w:fldData>
        </w:fldChar>
      </w:r>
      <w:r>
        <w:instrText xml:space="preserve"> ADDIN EN.CITE </w:instrText>
      </w:r>
      <w:r>
        <w:fldChar w:fldCharType="begin">
          <w:fldData xml:space="preserve">PEVuZE5vdGU+PENpdGU+PEF1dGhvcj5Sb2JpbnNvbjwvQXV0aG9yPjxZZWFyPjIwMDc8L1llYXI+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</w:fldData>
        </w:fldChar>
      </w:r>
      <w:r>
        <w:instrText xml:space="preserve"> ADDIN EN.CITE.DATA </w:instrText>
      </w:r>
      <w:r>
        <w:fldChar w:fldCharType="end"/>
      </w:r>
      <w:r>
        <w:fldChar w:fldCharType="separate"/>
      </w:r>
      <w:r>
        <w:rPr>
          <w:noProof/>
        </w:rPr>
        <w:t>(Robinson et al., 2007)</w:t>
      </w:r>
      <w:r>
        <w:fldChar w:fldCharType="end"/>
      </w:r>
      <w:r>
        <w:t xml:space="preserve">.  Therefore, single-phase measurements of such compounds in fresh/undiluted smoke may underestimate the total emissions by up to a factor of 2 and with significantly different potential errors </w:t>
      </w:r>
      <w:r w:rsidR="00D0146F">
        <w:t>across the I</w:t>
      </w:r>
      <w:r w:rsidR="003E0438">
        <w:t>/S</w:t>
      </w:r>
      <w:r w:rsidR="00D0146F">
        <w:t>VOC volatility range as illustrated using</w:t>
      </w:r>
      <w:r>
        <w:t xml:space="preserve"> the two isomers (Figure 5b).  It is also likely that wall losses within sample lines are </w:t>
      </w:r>
      <w:r w:rsidRPr="00A44D59">
        <w:t>significantly</w:t>
      </w:r>
      <w:r>
        <w:t xml:space="preserve"> greater for hydroquinone than catechol.  For example, using the parameterization of </w:t>
      </w:r>
      <w:r>
        <w:fldChar w:fldCharType="begin"/>
      </w:r>
      <w:r>
        <w:instrText xml:space="preserve"> ADDIN EN.CITE &lt;EndNote&gt;&lt;Cite AuthorYear="1"&gt;&lt;Author&gt;Pagonis&lt;/Author&gt;&lt;Year&gt;2017&lt;/Year&gt;&lt;RecNum&gt;861&lt;/RecNum&gt;&lt;DisplayText&gt;Pagonis et al. (2017)&lt;/DisplayText&gt;&lt;record&gt;&lt;rec-number&gt;861&lt;/rec-number&gt;&lt;foreign-keys&gt;&lt;key app="EN" db-id="atdwfxer1xrwa9ew92sxsr2lsdszwv2tz299" timestamp="1529446332"&gt;861&lt;/key&gt;&lt;/foreign-keys&gt;&lt;ref-type name="Journal Article"&gt;17&lt;/ref-type&gt;&lt;contributors&gt;&lt;authors&gt;&lt;author&gt;Pagonis, D.&lt;/author&gt;&lt;author&gt;Krechmer, J. E.&lt;/author&gt;&lt;author&gt;de Gouw, J.&lt;/author&gt;&lt;author&gt;Jimenez, J. L.&lt;/author&gt;&lt;author&gt;Ziemann, P. J.&lt;/author&gt;&lt;/authors&gt;&lt;/contributors&gt;&lt;auth-address&gt;CIRES, Boulder, CO 80309 USA&amp;#xD;Univ Colorado, Dept Chem &amp;amp; Biochem, Campus Box 215, Boulder, CO 80309 USA&amp;#xD;Aerodyne Res Inc, Billerica, MA 01821 USA&amp;#xD;NOAA, Earth Syst Res Lab, Boulder, CO 80305 USA&lt;/auth-address&gt;&lt;titles&gt;&lt;title&gt;Effects of gas-wall partitioning in Teflon tubing and instrumentation on time-resolved measurements of gas-phase organic compounds&lt;/title&gt;&lt;secondary-title&gt;Atmospheric Measurement Techniques&lt;/secondary-title&gt;&lt;alt-title&gt;Atmos Meas Tech&lt;/alt-title&gt;&lt;/titles&gt;&lt;periodical&gt;&lt;full-title&gt;Atmospheric Measurement Techniques&lt;/full-title&gt;&lt;abbr-1&gt;Atmos. Meas. Tech.&lt;/abbr-1&gt;&lt;/periodical&gt;&lt;pages&gt;4687-4696&lt;/pages&gt;&lt;volume&gt;10&lt;/volume&gt;&lt;number&gt;12&lt;/number&gt;&lt;keywords&gt;&lt;keyword&gt;proton-transfer-reaction&lt;/keyword&gt;&lt;keyword&gt;mass accommodation coefficients&lt;/keyword&gt;&lt;keyword&gt;ptr-ms&lt;/keyword&gt;&lt;keyword&gt;environmental chambers&lt;/keyword&gt;&lt;keyword&gt;aerosol formation&lt;/keyword&gt;&lt;keyword&gt;deposition&lt;/keyword&gt;&lt;keyword&gt;particle&lt;/keyword&gt;&lt;keyword&gt;impact&lt;/keyword&gt;&lt;keyword&gt;oxidation&lt;/keyword&gt;&lt;/keywords&gt;&lt;dates&gt;&lt;year&gt;2017&lt;/year&gt;&lt;pub-dates&gt;&lt;date&gt;Dec 4&lt;/date&gt;&lt;/pub-dates&gt;&lt;/dates&gt;&lt;isbn&gt;1867-1381&lt;/isbn&gt;&lt;accession-num&gt;WOS:000416941200002&lt;/accession-num&gt;&lt;urls&gt;&lt;related-urls&gt;&lt;url&gt;&amp;lt;Go to ISI&amp;gt;://WOS:000416941200002&lt;/url&gt;&lt;url&gt;https://www.atmos-meas-tech.net/10/4687/2017/amt-10-4687-2017.pdf&lt;/url&gt;&lt;/related-urls&gt;&lt;/urls&gt;&lt;electronic-resource-num&gt;10.5194/amt-10-4687-2017&lt;/electronic-resource-num&gt;&lt;language&gt;English&lt;/language&gt;&lt;/record&gt;&lt;/Cite&gt;&lt;/EndNote&gt;</w:instrText>
      </w:r>
      <w:r>
        <w:fldChar w:fldCharType="separate"/>
      </w:r>
      <w:r>
        <w:rPr>
          <w:noProof/>
        </w:rPr>
        <w:t>Pagonis et al. (2017)</w:t>
      </w:r>
      <w:r>
        <w:fldChar w:fldCharType="end"/>
      </w:r>
      <w:r>
        <w:t xml:space="preserve"> and our mean filter-derived </w:t>
      </w:r>
      <w:r w:rsidRPr="001F55AB">
        <w:rPr>
          <w:i/>
        </w:rPr>
        <w:t>C</w:t>
      </w:r>
      <w:r w:rsidRPr="00B12150">
        <w:rPr>
          <w:i/>
          <w:vertAlign w:val="subscript"/>
        </w:rPr>
        <w:t>i</w:t>
      </w:r>
      <w:r w:rsidRPr="00B12150">
        <w:rPr>
          <w:vertAlign w:val="superscript"/>
        </w:rPr>
        <w:t>*</w:t>
      </w:r>
      <w:r>
        <w:t xml:space="preserve"> values, delays in measurement response to benzenediols flowing through 3/16” </w:t>
      </w:r>
      <w:proofErr w:type="spellStart"/>
      <w:r>
        <w:t>i.d.</w:t>
      </w:r>
      <w:proofErr w:type="spellEnd"/>
      <w:r>
        <w:t xml:space="preserve"> Teflon tubing are calculated </w:t>
      </w:r>
      <w:r w:rsidRPr="00B12150">
        <w:t>to be 2.2 and 39</w:t>
      </w:r>
      <w:r w:rsidR="003F322C">
        <w:t xml:space="preserve"> min </w:t>
      </w:r>
      <w:r>
        <w:t>m</w:t>
      </w:r>
      <w:r w:rsidR="003F322C" w:rsidRPr="003F322C">
        <w:rPr>
          <w:vertAlign w:val="superscript"/>
        </w:rPr>
        <w:t>-1</w:t>
      </w:r>
      <w:r>
        <w:t xml:space="preserve"> </w:t>
      </w:r>
      <w:r w:rsidR="003F322C">
        <w:t xml:space="preserve">of tubing at a flow rate of 1 L </w:t>
      </w:r>
      <w:r>
        <w:t>min</w:t>
      </w:r>
      <w:r w:rsidR="003F322C" w:rsidRPr="003F322C">
        <w:rPr>
          <w:vertAlign w:val="superscript"/>
        </w:rPr>
        <w:t>-1</w:t>
      </w:r>
      <w:r>
        <w:t xml:space="preserve"> for catechol and hydroquinone, respe</w:t>
      </w:r>
      <w:r w:rsidR="003F322C">
        <w:t xml:space="preserve">ctively (1.4 and 26 min </w:t>
      </w:r>
      <w:r>
        <w:t>m</w:t>
      </w:r>
      <w:r w:rsidR="003F322C" w:rsidRPr="003F322C">
        <w:rPr>
          <w:vertAlign w:val="superscript"/>
        </w:rPr>
        <w:t>-1</w:t>
      </w:r>
      <w:r>
        <w:t xml:space="preserve"> for catechol and hydroquinone, respectively using the Antoine</w:t>
      </w:r>
      <w:r w:rsidR="00D0146F">
        <w:t xml:space="preserve"> </w:t>
      </w:r>
      <w:r>
        <w:t>+</w:t>
      </w:r>
      <w:r w:rsidR="00D0146F">
        <w:t xml:space="preserve"> </w:t>
      </w:r>
      <w:r>
        <w:t xml:space="preserve">NIST </w:t>
      </w:r>
      <w:proofErr w:type="spellStart"/>
      <w:r w:rsidRPr="00853832">
        <w:t>Δ</w:t>
      </w:r>
      <w:r w:rsidRPr="00853832">
        <w:rPr>
          <w:i/>
        </w:rPr>
        <w:t>H</w:t>
      </w:r>
      <w:r w:rsidRPr="00853832">
        <w:rPr>
          <w:vertAlign w:val="subscript"/>
        </w:rPr>
        <w:t>vap</w:t>
      </w:r>
      <w:proofErr w:type="spellEnd"/>
      <w:r>
        <w:t xml:space="preserve"> -derived </w:t>
      </w:r>
      <w:r w:rsidRPr="001F55AB">
        <w:rPr>
          <w:i/>
        </w:rPr>
        <w:t>C</w:t>
      </w:r>
      <w:r w:rsidRPr="00B12150">
        <w:rPr>
          <w:i/>
          <w:vertAlign w:val="subscript"/>
        </w:rPr>
        <w:t>i</w:t>
      </w:r>
      <w:r w:rsidRPr="00B12150">
        <w:rPr>
          <w:vertAlign w:val="superscript"/>
        </w:rPr>
        <w:t>*</w:t>
      </w:r>
      <w:r>
        <w:t xml:space="preserve"> values).  Transport delays increase further with decreasing flow rate and increasing tube diameter </w:t>
      </w:r>
      <w:r>
        <w:fldChar w:fldCharType="begin"/>
      </w:r>
      <w:r>
        <w:instrText xml:space="preserve"> ADDIN EN.CITE &lt;EndNote&gt;&lt;Cite&gt;&lt;Author&gt;Pagonis&lt;/Author&gt;&lt;Year&gt;2017&lt;/Year&gt;&lt;RecNum&gt;861&lt;/RecNum&gt;&lt;DisplayText&gt;(Pagonis et al., 2017)&lt;/DisplayText&gt;&lt;record&gt;&lt;rec-number&gt;861&lt;/rec-number&gt;&lt;foreign-keys&gt;&lt;key app="EN" db-id="atdwfxer1xrwa9ew92sxsr2lsdszwv2tz299" timestamp="1529446332"&gt;861&lt;/key&gt;&lt;/foreign-keys&gt;&lt;ref-type name="Journal Article"&gt;17&lt;/ref-type&gt;&lt;contributors&gt;&lt;authors&gt;&lt;author&gt;Pagonis, D.&lt;/author&gt;&lt;author&gt;Krechmer, J. E.&lt;/author&gt;&lt;author&gt;de Gouw, J.&lt;/author&gt;&lt;author&gt;Jimenez, J. L.&lt;/author&gt;&lt;author&gt;Ziemann, P. J.&lt;/author&gt;&lt;/authors&gt;&lt;/contributors&gt;&lt;auth-address&gt;CIRES, Boulder, CO 80309 USA&amp;#xD;Univ Colorado, Dept Chem &amp;amp; Biochem, Campus Box 215, Boulder, CO 80309 USA&amp;#xD;Aerodyne Res Inc, Billerica, MA 01821 USA&amp;#xD;NOAA, Earth Syst Res Lab, Boulder, CO 80305 USA&lt;/auth-address&gt;&lt;titles&gt;&lt;title&gt;Effects of gas-wall partitioning in Teflon tubing and instrumentation on time-resolved measurements of gas-phase organic compounds&lt;/title&gt;&lt;secondary-title&gt;Atmospheric Measurement Techniques&lt;/secondary-title&gt;&lt;alt-title&gt;Atmos Meas Tech&lt;/alt-title&gt;&lt;/titles&gt;&lt;periodical&gt;&lt;full-title&gt;Atmospheric Measurement Techniques&lt;/full-title&gt;&lt;abbr-1&gt;Atmos. Meas. Tech.&lt;/abbr-1&gt;&lt;/periodical&gt;&lt;pages&gt;4687-4696&lt;/pages&gt;&lt;volume&gt;10&lt;/volume&gt;&lt;number&gt;12&lt;/number&gt;&lt;keywords&gt;&lt;keyword&gt;proton-transfer-reaction&lt;/keyword&gt;&lt;keyword&gt;mass accommodation coefficients&lt;/keyword&gt;&lt;keyword&gt;ptr-ms&lt;/keyword&gt;&lt;keyword&gt;environmental chambers&lt;/keyword&gt;&lt;keyword&gt;aerosol formation&lt;/keyword&gt;&lt;keyword&gt;deposition&lt;/keyword&gt;&lt;keyword&gt;particle&lt;/keyword&gt;&lt;keyword&gt;impact&lt;/keyword&gt;&lt;keyword&gt;oxidation&lt;/keyword&gt;&lt;/keywords&gt;&lt;dates&gt;&lt;year&gt;2017&lt;/year&gt;&lt;pub-dates&gt;&lt;date&gt;Dec 4&lt;/date&gt;&lt;/pub-dates&gt;&lt;/dates&gt;&lt;isbn&gt;1867-1381&lt;/isbn&gt;&lt;accession-num&gt;WOS:000416941200002&lt;/accession-num&gt;&lt;urls&gt;&lt;related-urls&gt;&lt;url&gt;&amp;lt;Go to ISI&amp;gt;://WOS:000416941200002&lt;/url&gt;&lt;url&gt;https://www.atmos-meas-tech.net/10/4687/2017/amt-10-4687-2017.pdf&lt;/url&gt;&lt;/related-urls&gt;&lt;/urls&gt;&lt;electronic-resource-num&gt;10.5194/amt-10-4687-2017&lt;/electronic-resource-num&gt;&lt;language&gt;English&lt;/language&gt;&lt;/record&gt;&lt;/Cite&gt;&lt;/EndNote&gt;</w:instrText>
      </w:r>
      <w:r>
        <w:fldChar w:fldCharType="separate"/>
      </w:r>
      <w:r>
        <w:rPr>
          <w:noProof/>
        </w:rPr>
        <w:t>(Pagonis et al., 2017)</w:t>
      </w:r>
      <w:r>
        <w:fldChar w:fldCharType="end"/>
      </w:r>
      <w:r>
        <w:t xml:space="preserve">.  Such large differences in transport times between the two isomers could have a considerable impact on the measured total benzenediol emissions for some fuels (e.g., sagebrush and manzanita).  To evaluate any potential effects on </w:t>
      </w:r>
      <w:r w:rsidR="00D0146F">
        <w:t xml:space="preserve">the </w:t>
      </w:r>
      <w:r w:rsidR="003E0438">
        <w:t>filter</w:t>
      </w:r>
      <w:r w:rsidR="00D0146F">
        <w:t xml:space="preserve"> </w:t>
      </w:r>
      <w:r>
        <w:t xml:space="preserve">measurements, </w:t>
      </w:r>
      <w:r w:rsidR="00D0146F">
        <w:t xml:space="preserve">the estimated </w:t>
      </w:r>
      <w:r>
        <w:t>delay in hydroquinone transport thro</w:t>
      </w:r>
      <w:r w:rsidR="001A0024">
        <w:t>ugh the sample tube used here was</w:t>
      </w:r>
      <w:r>
        <w:t xml:space="preserve"> ~ 5 min (0.3 min for catechol; assuming the transport </w:t>
      </w:r>
      <w:proofErr w:type="spellStart"/>
      <w:r>
        <w:t>behavior</w:t>
      </w:r>
      <w:proofErr w:type="spellEnd"/>
      <w:r>
        <w:t xml:space="preserve"> of benzenediols through passivated stainless steel is similar to Teflon).  Such time delays may have significantly impacted the hydroquinone measurements for rice straw and excelsior emissions, for which the fires lasted only 7-8 min.  All other fires lasted 13-41 min and thus </w:t>
      </w:r>
      <w:r w:rsidR="00D0146F">
        <w:t xml:space="preserve">sample line </w:t>
      </w:r>
      <w:r>
        <w:t>wall effects are expected to have impacted the hydroquinone results from each fire by at most 12-38</w:t>
      </w:r>
      <w:r w:rsidR="003F322C">
        <w:t xml:space="preserve"> </w:t>
      </w:r>
      <w:r>
        <w:t xml:space="preserve">%. </w:t>
      </w:r>
      <w:r w:rsidR="00DF5702">
        <w:t xml:space="preserve"> T</w:t>
      </w:r>
      <w:r>
        <w:t xml:space="preserve">he magnitude of the actual measurement impacts would depend in part on the timing of maximum hydroquinone emissions relative to the sampling period.  Based on </w:t>
      </w:r>
      <w:r>
        <w:lastRenderedPageBreak/>
        <w:t xml:space="preserve">the emissions vs. time profiles of VOCs from online measurements of the FIREX fires </w:t>
      </w:r>
      <w:r>
        <w:fldChar w:fldCharType="begin">
          <w:fldData xml:space="preserve">PEVuZE5vdGU+PENpdGU+PEF1dGhvcj5TZWtpbW90bzwvQXV0aG9yPjxZZWFyPjIwMTg8L1llYXI+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</w:fldData>
        </w:fldChar>
      </w:r>
      <w:r>
        <w:instrText xml:space="preserve"> ADDIN EN.CITE </w:instrText>
      </w:r>
      <w:r>
        <w:fldChar w:fldCharType="begin">
          <w:fldData xml:space="preserve">PEVuZE5vdGU+PENpdGU+PEF1dGhvcj5TZWtpbW90bzwvQXV0aG9yPjxZZWFyPjIwMTg8L1llYXI+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</w:fldData>
        </w:fldChar>
      </w:r>
      <w:r>
        <w:instrText xml:space="preserve"> ADDIN EN.CITE.DATA </w:instrText>
      </w:r>
      <w:r>
        <w:fldChar w:fldCharType="end"/>
      </w:r>
      <w:r>
        <w:fldChar w:fldCharType="separate"/>
      </w:r>
      <w:r>
        <w:rPr>
          <w:noProof/>
        </w:rPr>
        <w:t>(Sekimoto et al., 2018; Selimovic et al., 2018)</w:t>
      </w:r>
      <w:r>
        <w:fldChar w:fldCharType="end"/>
      </w:r>
      <w:r>
        <w:t>, maximum emissions generally occurred during the first half of the fire periods</w:t>
      </w:r>
      <w:r w:rsidR="001A0024">
        <w:t xml:space="preserve"> (or at least &gt;5 min prior to the end of the </w:t>
      </w:r>
      <w:r w:rsidR="0089273F">
        <w:t>filter sample</w:t>
      </w:r>
      <w:r w:rsidR="001A0024">
        <w:t>)</w:t>
      </w:r>
      <w:r>
        <w:t xml:space="preserve"> and therefore any effects of transport delays on</w:t>
      </w:r>
      <w:r w:rsidR="00D0146F">
        <w:t xml:space="preserve"> the</w:t>
      </w:r>
      <w:r>
        <w:t xml:space="preserve"> hydroquinone</w:t>
      </w:r>
      <w:r w:rsidR="00C422E3">
        <w:t xml:space="preserve"> (and other I/SVOC)</w:t>
      </w:r>
      <w:r>
        <w:t xml:space="preserve"> measurements were likely minimal for most fires. </w:t>
      </w:r>
    </w:p>
    <w:p w14:paraId="499518AE" w14:textId="2652F4AB" w:rsidR="00C4070B" w:rsidRDefault="00C4070B" w:rsidP="00C4070B">
      <w:r>
        <w:t xml:space="preserve">The different phase distributions among the benzenediol isomers </w:t>
      </w:r>
      <w:r w:rsidR="005232B5">
        <w:t xml:space="preserve">also </w:t>
      </w:r>
      <w:r>
        <w:t xml:space="preserve">suggest different oxidation </w:t>
      </w:r>
      <w:r w:rsidR="00DF5702">
        <w:t xml:space="preserve">and other reaction pathways </w:t>
      </w:r>
      <w:r w:rsidR="00675B19">
        <w:t>could</w:t>
      </w:r>
      <w:r>
        <w:t xml:space="preserve"> be available for catechol </w:t>
      </w:r>
      <w:r w:rsidR="00DF5702">
        <w:t xml:space="preserve">versus </w:t>
      </w:r>
      <w:r>
        <w:t xml:space="preserve">hydroquinone. </w:t>
      </w:r>
      <w:r>
        <w:fldChar w:fldCharType="begin"/>
      </w:r>
      <w:r>
        <w:instrText xml:space="preserve"> ADDIN EN.CITE &lt;EndNote&gt;&lt;Cite AuthorYear="1"&gt;&lt;Author&gt;Smith&lt;/Author&gt;&lt;Year&gt;2015&lt;/Year&gt;&lt;RecNum&gt;797&lt;/RecNum&gt;&lt;DisplayText&gt;Smith et al. (2015)&lt;/DisplayText&gt;&lt;record&gt;&lt;rec-number&gt;797&lt;/rec-number&gt;&lt;foreign-keys&gt;&lt;key app="EN" db-id="atdwfxer1xrwa9ew92sxsr2lsdszwv2tz299" timestamp="1511308602"&gt;797&lt;/key&gt;&lt;/foreign-keys&gt;&lt;ref-type name="Journal Article"&gt;17&lt;/ref-type&gt;&lt;contributors&gt;&lt;authors&gt;&lt;author&gt;Smith, J. D.&lt;/author&gt;&lt;author&gt;Kinney, H.&lt;/author&gt;&lt;author&gt;Anastasio, C.&lt;/author&gt;&lt;/authors&gt;&lt;/contributors&gt;&lt;auth-address&gt;Univ Calif Davis, Dept Land Air &amp;amp; Water Resources, Davis, CA 95616 USA&amp;#xD;Univ Calif Davis, Agr &amp;amp; Environm Chem Grad Grp, Davis, CA USA&lt;/auth-address&gt;&lt;titles&gt;&lt;title&gt;Aqueous benzene-diols react with an organic triplet excited state and hydroxyl radical to form secondary organic aerosol&lt;/title&gt;&lt;secondary-title&gt;Physical Chemistry Chemical Physics&lt;/secondary-title&gt;&lt;alt-title&gt;Phys Chem Chem Phys&lt;/alt-title&gt;&lt;/titles&gt;&lt;periodical&gt;&lt;full-title&gt;Physical Chemistry Chemical Physics&lt;/full-title&gt;&lt;abbr-1&gt;Phys Chem Chem Phys&lt;/abbr-1&gt;&lt;/periodical&gt;&lt;alt-periodical&gt;&lt;full-title&gt;Physical Chemistry Chemical Physics&lt;/full-title&gt;&lt;abbr-1&gt;Phys Chem Chem Phys&lt;/abbr-1&gt;&lt;/alt-periodical&gt;&lt;pages&gt;10227-10237&lt;/pages&gt;&lt;volume&gt;17&lt;/volume&gt;&lt;number&gt;15&lt;/number&gt;&lt;keywords&gt;&lt;keyword&gt;gas-phase oxidation&lt;/keyword&gt;&lt;keyword&gt;hydrogen-peroxide&lt;/keyword&gt;&lt;keyword&gt;humic substances&lt;/keyword&gt;&lt;keyword&gt;atmospheric waters&lt;/keyword&gt;&lt;keyword&gt;phenolic-compounds&lt;/keyword&gt;&lt;keyword&gt;rate constants&lt;/keyword&gt;&lt;keyword&gt;chemistry&lt;/keyword&gt;&lt;keyword&gt;model&lt;/keyword&gt;&lt;keyword&gt;kinetics&lt;/keyword&gt;&lt;keyword&gt;cloud&lt;/keyword&gt;&lt;/keywords&gt;&lt;dates&gt;&lt;year&gt;2015&lt;/year&gt;&lt;/dates&gt;&lt;isbn&gt;1463-9076&lt;/isbn&gt;&lt;accession-num&gt;WOS:000352270700070&lt;/accession-num&gt;&lt;urls&gt;&lt;related-urls&gt;&lt;url&gt;&amp;lt;Go to ISI&amp;gt;://WOS:000352270700070&lt;/url&gt;&lt;url&gt;http://pubs.rsc.org/en/content/articlepdf/2015/cp/c4cp06095d&lt;/url&gt;&lt;/related-urls&gt;&lt;/urls&gt;&lt;electronic-resource-num&gt;10.1039/c4cp06095d&lt;/electronic-resource-num&gt;&lt;language&gt;English&lt;/language&gt;&lt;/record&gt;&lt;/Cite&gt;&lt;/EndNote&gt;</w:instrText>
      </w:r>
      <w:r>
        <w:fldChar w:fldCharType="separate"/>
      </w:r>
      <w:r>
        <w:rPr>
          <w:noProof/>
        </w:rPr>
        <w:t>Smith et al. (2015)</w:t>
      </w:r>
      <w:r>
        <w:fldChar w:fldCharType="end"/>
      </w:r>
      <w:r>
        <w:t xml:space="preserve"> determined that benzenediols can react rapidly in the aqueous phase with both triplet-state oxidants and OH radical yielding significant SOA mass (~75-100</w:t>
      </w:r>
      <w:r w:rsidR="003F322C">
        <w:t xml:space="preserve"> </w:t>
      </w:r>
      <w:r>
        <w:t xml:space="preserve">% yield); hydroquinone is further susceptible to </w:t>
      </w:r>
      <w:r w:rsidR="00C422E3">
        <w:t xml:space="preserve">aqueous-phase </w:t>
      </w:r>
      <w:r>
        <w:t>self-photodegradation with ~90</w:t>
      </w:r>
      <w:r w:rsidR="003F322C">
        <w:t xml:space="preserve"> </w:t>
      </w:r>
      <w:r>
        <w:t xml:space="preserve">% SOA yield.  Overall, the partitioning estimates calculated in this work support the conclusions of </w:t>
      </w:r>
      <w:r>
        <w:fldChar w:fldCharType="begin"/>
      </w:r>
      <w:r>
        <w:instrText xml:space="preserve"> ADDIN EN.CITE &lt;EndNote&gt;&lt;Cite AuthorYear="1"&gt;&lt;Author&gt;Smith&lt;/Author&gt;&lt;Year&gt;2015&lt;/Year&gt;&lt;RecNum&gt;797&lt;/RecNum&gt;&lt;DisplayText&gt;Smith et al. (2015)&lt;/DisplayText&gt;&lt;record&gt;&lt;rec-number&gt;797&lt;/rec-number&gt;&lt;foreign-keys&gt;&lt;key app="EN" db-id="atdwfxer1xrwa9ew92sxsr2lsdszwv2tz299" timestamp="1511308602"&gt;797&lt;/key&gt;&lt;/foreign-keys&gt;&lt;ref-type name="Journal Article"&gt;17&lt;/ref-type&gt;&lt;contributors&gt;&lt;authors&gt;&lt;author&gt;Smith, J. D.&lt;/author&gt;&lt;author&gt;Kinney, H.&lt;/author&gt;&lt;author&gt;Anastasio, C.&lt;/author&gt;&lt;/authors&gt;&lt;/contributors&gt;&lt;auth-address&gt;Univ Calif Davis, Dept Land Air &amp;amp; Water Resources, Davis, CA 95616 USA&amp;#xD;Univ Calif Davis, Agr &amp;amp; Environm Chem Grad Grp, Davis, CA USA&lt;/auth-address&gt;&lt;titles&gt;&lt;title&gt;Aqueous benzene-diols react with an organic triplet excited state and hydroxyl radical to form secondary organic aerosol&lt;/title&gt;&lt;secondary-title&gt;Physical Chemistry Chemical Physics&lt;/secondary-title&gt;&lt;alt-title&gt;Phys Chem Chem Phys&lt;/alt-title&gt;&lt;/titles&gt;&lt;periodical&gt;&lt;full-title&gt;Physical Chemistry Chemical Physics&lt;/full-title&gt;&lt;abbr-1&gt;Phys Chem Chem Phys&lt;/abbr-1&gt;&lt;/periodical&gt;&lt;alt-periodical&gt;&lt;full-title&gt;Physical Chemistry Chemical Physics&lt;/full-title&gt;&lt;abbr-1&gt;Phys Chem Chem Phys&lt;/abbr-1&gt;&lt;/alt-periodical&gt;&lt;pages&gt;10227-10237&lt;/pages&gt;&lt;volume&gt;17&lt;/volume&gt;&lt;number&gt;15&lt;/number&gt;&lt;keywords&gt;&lt;keyword&gt;gas-phase oxidation&lt;/keyword&gt;&lt;keyword&gt;hydrogen-peroxide&lt;/keyword&gt;&lt;keyword&gt;humic substances&lt;/keyword&gt;&lt;keyword&gt;atmospheric waters&lt;/keyword&gt;&lt;keyword&gt;phenolic-compounds&lt;/keyword&gt;&lt;keyword&gt;rate constants&lt;/keyword&gt;&lt;keyword&gt;chemistry&lt;/keyword&gt;&lt;keyword&gt;model&lt;/keyword&gt;&lt;keyword&gt;kinetics&lt;/keyword&gt;&lt;keyword&gt;cloud&lt;/keyword&gt;&lt;/keywords&gt;&lt;dates&gt;&lt;year&gt;2015&lt;/year&gt;&lt;/dates&gt;&lt;isbn&gt;1463-9076&lt;/isbn&gt;&lt;accession-num&gt;WOS:000352270700070&lt;/accession-num&gt;&lt;urls&gt;&lt;related-urls&gt;&lt;url&gt;&amp;lt;Go to ISI&amp;gt;://WOS:000352270700070&lt;/url&gt;&lt;url&gt;http://pubs.rsc.org/en/content/articlepdf/2015/cp/c4cp06095d&lt;/url&gt;&lt;/related-urls&gt;&lt;/urls&gt;&lt;electronic-resource-num&gt;10.1039/c4cp06095d&lt;/electronic-resource-num&gt;&lt;language&gt;English&lt;/language&gt;&lt;/record&gt;&lt;/Cite&gt;&lt;/EndNote&gt;</w:instrText>
      </w:r>
      <w:r>
        <w:fldChar w:fldCharType="separate"/>
      </w:r>
      <w:r>
        <w:rPr>
          <w:noProof/>
        </w:rPr>
        <w:t>Smith et al. (2015)</w:t>
      </w:r>
      <w:r>
        <w:fldChar w:fldCharType="end"/>
      </w:r>
      <w:r>
        <w:t xml:space="preserve"> that </w:t>
      </w:r>
      <w:r w:rsidR="00A55699">
        <w:t>aqueous/condensed</w:t>
      </w:r>
      <w:r w:rsidR="00826BC4">
        <w:t>-</w:t>
      </w:r>
      <w:r w:rsidR="00A55699">
        <w:t xml:space="preserve">phase </w:t>
      </w:r>
      <w:r>
        <w:t xml:space="preserve">SOA production </w:t>
      </w:r>
      <w:r w:rsidR="00A55699">
        <w:t xml:space="preserve">mechanisms are more likely to occur for hydroquinone than catechol, for which </w:t>
      </w:r>
      <w:r>
        <w:t xml:space="preserve">gas-phase oxidation will dominate SOA </w:t>
      </w:r>
      <w:r w:rsidRPr="005B56C2">
        <w:t>production</w:t>
      </w:r>
      <w:r w:rsidR="00D2568E" w:rsidRPr="005B56C2">
        <w:rPr>
          <w:rFonts w:ascii="Times" w:hAnsi="Times"/>
        </w:rPr>
        <w:t xml:space="preserve"> </w:t>
      </w:r>
      <w:r w:rsidR="006F19F4" w:rsidRPr="005B56C2">
        <w:rPr>
          <w:rFonts w:ascii="Times" w:hAnsi="Times"/>
        </w:rPr>
        <w:t>based on its</w:t>
      </w:r>
      <w:r w:rsidR="00D2568E" w:rsidRPr="005B56C2">
        <w:rPr>
          <w:rFonts w:ascii="Times" w:hAnsi="Times"/>
        </w:rPr>
        <w:t xml:space="preserve"> low condensed-phase fraction (Figure 5)</w:t>
      </w:r>
      <w:r w:rsidR="00826BC4" w:rsidRPr="005B56C2">
        <w:t>.</w:t>
      </w:r>
      <w:r w:rsidR="00DF5702">
        <w:t xml:space="preserve"> </w:t>
      </w:r>
      <w:r>
        <w:t xml:space="preserve"> </w:t>
      </w:r>
      <w:r w:rsidR="00826BC4">
        <w:t>Rate</w:t>
      </w:r>
      <w:r>
        <w:t xml:space="preserve"> constants and SOA yield estimates</w:t>
      </w:r>
      <w:r w:rsidR="00826BC4">
        <w:t>, however,</w:t>
      </w:r>
      <w:r>
        <w:t xml:space="preserve"> are not available for gas-phase reactions of hydroquinone (or resorcinol). </w:t>
      </w:r>
    </w:p>
    <w:p w14:paraId="77E0A50C" w14:textId="77777777" w:rsidR="00C4070B" w:rsidRDefault="00C4070B" w:rsidP="00C4070B">
      <w:pPr>
        <w:pStyle w:val="Heading3"/>
      </w:pPr>
      <w:r>
        <w:t>3.2.2 Volatility Distribution</w:t>
      </w:r>
    </w:p>
    <w:p w14:paraId="0028B566" w14:textId="526AD076" w:rsidR="00C4070B" w:rsidRDefault="00C4070B" w:rsidP="00C4070B">
      <w:r>
        <w:t xml:space="preserve">The benzenediol case study above demonstrates that the mean partitioning of individual compounds from SPE-PTFE comparisons can be estimated with </w:t>
      </w:r>
      <w:r w:rsidR="00576D55">
        <w:t xml:space="preserve">reasonable </w:t>
      </w:r>
      <w:r>
        <w:t>accuracy</w:t>
      </w:r>
      <w:r w:rsidR="00576D55">
        <w:t xml:space="preserve"> </w:t>
      </w:r>
      <w:r w:rsidR="00DF5702">
        <w:t>to derive</w:t>
      </w:r>
      <w:r w:rsidR="00576D55">
        <w:t xml:space="preserve"> volatility distributions with decadal resolution</w:t>
      </w:r>
      <w:r>
        <w:t xml:space="preserve">.  In this section, a single fire </w:t>
      </w:r>
      <w:r w:rsidR="00576D55">
        <w:t xml:space="preserve">was used </w:t>
      </w:r>
      <w:r>
        <w:t>to investigate the overall volatility distribution of I/SVOCs</w:t>
      </w:r>
      <w:r w:rsidRPr="002F6855">
        <w:t xml:space="preserve"> </w:t>
      </w:r>
      <w:r>
        <w:t xml:space="preserve">in smoke following Equation 1 and the approach outlined above.  </w:t>
      </w:r>
      <w:r w:rsidR="00576D55">
        <w:t>R</w:t>
      </w:r>
      <w:r w:rsidR="003F322C">
        <w:t>otten-</w:t>
      </w:r>
      <w:r>
        <w:t xml:space="preserve">log smoke (fire 31) </w:t>
      </w:r>
      <w:r w:rsidR="00576D55">
        <w:t xml:space="preserve">was chosen </w:t>
      </w:r>
      <w:r>
        <w:t>because it was the only sample for which compounds present in both phases constituted a</w:t>
      </w:r>
      <w:r w:rsidR="00D217DA">
        <w:t xml:space="preserve"> </w:t>
      </w:r>
      <w:r>
        <w:t xml:space="preserve">majority of the overall abundance (73%).  The estimated </w:t>
      </w:r>
      <w:r w:rsidRPr="00F14806">
        <w:rPr>
          <w:i/>
        </w:rPr>
        <w:t>C</w:t>
      </w:r>
      <w:r w:rsidRPr="002F6855">
        <w:rPr>
          <w:i/>
          <w:vertAlign w:val="subscript"/>
        </w:rPr>
        <w:t>i</w:t>
      </w:r>
      <w:r w:rsidRPr="002F6855">
        <w:rPr>
          <w:vertAlign w:val="superscript"/>
        </w:rPr>
        <w:t>*</w:t>
      </w:r>
      <w:r>
        <w:t xml:space="preserve"> values for benzenediol isomers from fire 31 were within a factor of 3 of the mean values suggesting sufficient accuracy for use within the volatility basis set (VBS) framework that is built upon order of magnitude volatility bins </w:t>
      </w:r>
      <w:r>
        <w:fldChar w:fldCharType="begin">
          <w:fldData xml:space="preserve">PEVuZE5vdGU+PENpdGU+PEF1dGhvcj5Eb25haHVlPC9BdXRob3I+PFllYXI+MjAwOTwvWWVhcj48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</w:fldData>
        </w:fldChar>
      </w:r>
      <w:r>
        <w:instrText xml:space="preserve"> ADDIN EN.CITE </w:instrText>
      </w:r>
      <w:r>
        <w:fldChar w:fldCharType="begin">
          <w:fldData xml:space="preserve">PEVuZE5vdGU+PENpdGU+PEF1dGhvcj5Eb25haHVlPC9BdXRob3I+PFllYXI+MjAwOTwvWWVhcj48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</w:fldData>
        </w:fldChar>
      </w:r>
      <w:r>
        <w:instrText xml:space="preserve"> ADDIN EN.CITE.DATA </w:instrText>
      </w:r>
      <w:r>
        <w:fldChar w:fldCharType="end"/>
      </w:r>
      <w:r>
        <w:fldChar w:fldCharType="separate"/>
      </w:r>
      <w:r>
        <w:rPr>
          <w:noProof/>
        </w:rPr>
        <w:t>(Donahue et al., 2009)</w:t>
      </w:r>
      <w:r>
        <w:fldChar w:fldCharType="end"/>
      </w:r>
      <w:r>
        <w:t>.</w:t>
      </w:r>
      <w:r w:rsidR="00B257C4">
        <w:t xml:space="preserve"> </w:t>
      </w:r>
      <w:r>
        <w:t xml:space="preserve"> Therefore</w:t>
      </w:r>
      <w:r w:rsidR="000569F7">
        <w:t>, among the available samples,</w:t>
      </w:r>
      <w:r>
        <w:t xml:space="preserve"> </w:t>
      </w:r>
      <w:r w:rsidR="000569F7">
        <w:t>the volatility dist</w:t>
      </w:r>
      <w:r w:rsidR="006E74A8">
        <w:t>ribution can be estimated most completely</w:t>
      </w:r>
      <w:r w:rsidR="000569F7">
        <w:t xml:space="preserve"> for the </w:t>
      </w:r>
      <w:r>
        <w:t>rotten log fire</w:t>
      </w:r>
      <w:r w:rsidR="000569F7">
        <w:t xml:space="preserve">, although given the different </w:t>
      </w:r>
      <w:r w:rsidR="006E74A8">
        <w:t xml:space="preserve">I/SVOC </w:t>
      </w:r>
      <w:r w:rsidR="003B7711">
        <w:t xml:space="preserve">chromatographic </w:t>
      </w:r>
      <w:r w:rsidR="000569F7">
        <w:t xml:space="preserve">profiles </w:t>
      </w:r>
      <w:r w:rsidR="006E74A8">
        <w:t xml:space="preserve">observed for different fuels, as </w:t>
      </w:r>
      <w:r w:rsidR="000569F7">
        <w:t>described above</w:t>
      </w:r>
      <w:r w:rsidR="006E74A8">
        <w:t>, the derived volatility distribution may not be broadly applicable</w:t>
      </w:r>
      <w:r>
        <w:t xml:space="preserve">. </w:t>
      </w:r>
    </w:p>
    <w:p w14:paraId="34C3BD3B" w14:textId="0EA64CCC" w:rsidR="00C4070B" w:rsidRDefault="00C4070B" w:rsidP="00C4070B">
      <w:r>
        <w:t xml:space="preserve">The estimated volatility distribution for compounds observed in rotten log smoke is </w:t>
      </w:r>
      <w:r w:rsidR="00576D55">
        <w:t xml:space="preserve">shown </w:t>
      </w:r>
      <w:r>
        <w:t xml:space="preserve">in Figure 6a.  Saturation concentrations could not be estimated for compounds that were </w:t>
      </w:r>
      <w:r w:rsidR="00C46E3D">
        <w:t xml:space="preserve">detected </w:t>
      </w:r>
      <w:r>
        <w:t xml:space="preserve">in only one phase; therefore, particle- </w:t>
      </w:r>
      <w:r w:rsidR="001F5136">
        <w:t xml:space="preserve">and </w:t>
      </w:r>
      <w:r>
        <w:t xml:space="preserve">gas- phase only compounds were lumped into the </w:t>
      </w:r>
      <w:proofErr w:type="spellStart"/>
      <w:r>
        <w:t>log</w:t>
      </w:r>
      <w:r w:rsidRPr="002F6855">
        <w:rPr>
          <w:i/>
        </w:rPr>
        <w:t>C</w:t>
      </w:r>
      <w:proofErr w:type="spellEnd"/>
      <w:r w:rsidRPr="002F6855">
        <w:rPr>
          <w:vertAlign w:val="superscript"/>
        </w:rPr>
        <w:t>*</w:t>
      </w:r>
      <w:r>
        <w:t xml:space="preserve"> </w:t>
      </w:r>
      <w:r w:rsidRPr="007546C4">
        <w:t>≤</w:t>
      </w:r>
      <w:r>
        <w:t xml:space="preserve"> 0 </w:t>
      </w:r>
      <w:r w:rsidR="001F5136">
        <w:t xml:space="preserve">and </w:t>
      </w:r>
      <w:r w:rsidRPr="007546C4">
        <w:t>≥</w:t>
      </w:r>
      <w:r>
        <w:t xml:space="preserve"> 7 bin</w:t>
      </w:r>
      <w:r w:rsidR="001F5136">
        <w:t>s</w:t>
      </w:r>
      <w:r>
        <w:t>,</w:t>
      </w:r>
      <w:r w:rsidR="001F5136">
        <w:t xml:space="preserve"> respectively</w:t>
      </w:r>
      <w:r w:rsidR="00AC684E">
        <w:t>.</w:t>
      </w:r>
      <w:r>
        <w:t xml:space="preserve"> </w:t>
      </w:r>
      <w:r w:rsidR="00AC684E">
        <w:t xml:space="preserve"> It</w:t>
      </w:r>
      <w:r>
        <w:t xml:space="preserve"> is possible that such compounds could belong in one of the middle volatility bins</w:t>
      </w:r>
      <w:r w:rsidR="006F19F4">
        <w:t xml:space="preserve"> if, for example, </w:t>
      </w:r>
      <w:r w:rsidR="00AC684E">
        <w:t>the</w:t>
      </w:r>
      <w:r w:rsidR="006F19F4">
        <w:t xml:space="preserve"> compound was actually present in both phases, but was below detection limit</w:t>
      </w:r>
      <w:r w:rsidR="00F14940">
        <w:t>/</w:t>
      </w:r>
      <w:r w:rsidR="00675B19">
        <w:t xml:space="preserve">peak </w:t>
      </w:r>
      <w:r w:rsidR="00F14940">
        <w:t>selection criteria</w:t>
      </w:r>
      <w:r w:rsidR="006F19F4">
        <w:t xml:space="preserve"> in either the PTFE or SPE sample</w:t>
      </w:r>
      <w:r>
        <w:t xml:space="preserve">.  For compounds that were measured on both filters, volatilities </w:t>
      </w:r>
      <w:r w:rsidR="00DF5702">
        <w:t xml:space="preserve">were estimated </w:t>
      </w:r>
      <w:r>
        <w:t xml:space="preserve">in the </w:t>
      </w:r>
      <w:proofErr w:type="spellStart"/>
      <w:r>
        <w:t>log</w:t>
      </w:r>
      <w:r w:rsidRPr="00F14806">
        <w:rPr>
          <w:i/>
        </w:rPr>
        <w:t>C</w:t>
      </w:r>
      <w:proofErr w:type="spellEnd"/>
      <w:r w:rsidRPr="002F6855">
        <w:rPr>
          <w:vertAlign w:val="superscript"/>
        </w:rPr>
        <w:t>*</w:t>
      </w:r>
      <w:r>
        <w:t xml:space="preserve"> = 1-6 range with the highest fractions of the emissions falling in the </w:t>
      </w:r>
      <w:proofErr w:type="spellStart"/>
      <w:r>
        <w:t>log</w:t>
      </w:r>
      <w:r w:rsidRPr="00F14806">
        <w:rPr>
          <w:i/>
        </w:rPr>
        <w:t>C</w:t>
      </w:r>
      <w:proofErr w:type="spellEnd"/>
      <w:r w:rsidRPr="002F6855">
        <w:rPr>
          <w:vertAlign w:val="superscript"/>
        </w:rPr>
        <w:t>*</w:t>
      </w:r>
      <w:r>
        <w:t xml:space="preserve"> = 1 and 4 bins. The relative fractions could change following improved quantification and correction of experimental </w:t>
      </w:r>
      <w:proofErr w:type="spellStart"/>
      <w:r>
        <w:t>artifacts</w:t>
      </w:r>
      <w:proofErr w:type="spellEnd"/>
      <w:r>
        <w:t xml:space="preserve">, as outlined above.  For example, </w:t>
      </w:r>
      <m:oMath>
        <m:sSubSup>
          <m:sSubSupPr>
            <m:ctrlPr>
              <w:rPr>
                <w:rFonts w:ascii="Cambria Math" w:hAnsi="Cambria Math"/>
                <w:i/>
              </w:rPr>
            </m:ctrlPr>
          </m:sSubSupPr>
          <m:e>
            <m:r>
              <w:rPr>
                <w:rFonts w:ascii="Cambria Math" w:hAnsi="Cambria Math"/>
              </w:rPr>
              <m:t>C</m:t>
            </m:r>
          </m:e>
          <m:sub>
            <m:r>
              <m:rPr>
                <m:sty m:val="p"/>
              </m:rPr>
              <w:rPr>
                <w:rFonts w:ascii="Cambria Math" w:hAnsi="Cambria Math"/>
              </w:rPr>
              <m:t>Cat</m:t>
            </m:r>
          </m:sub>
          <m:sup>
            <m:r>
              <w:rPr>
                <w:rFonts w:ascii="Cambria Math" w:hAnsi="Cambria Math"/>
              </w:rPr>
              <m:t>*</m:t>
            </m:r>
          </m:sup>
        </m:sSubSup>
      </m:oMath>
      <w:r>
        <w:t xml:space="preserve"> from this fire falls within the log</w:t>
      </w:r>
      <w:r w:rsidRPr="00F14806">
        <w:rPr>
          <w:i/>
        </w:rPr>
        <w:t>C</w:t>
      </w:r>
      <w:r w:rsidRPr="002F6855">
        <w:rPr>
          <w:vertAlign w:val="superscript"/>
        </w:rPr>
        <w:t>*</w:t>
      </w:r>
      <w:r>
        <w:t xml:space="preserve"> = 4 bin whereas the mean value derived above would place catechol in the </w:t>
      </w:r>
      <w:proofErr w:type="spellStart"/>
      <w:r>
        <w:t>log</w:t>
      </w:r>
      <w:r w:rsidRPr="00F14806">
        <w:rPr>
          <w:i/>
        </w:rPr>
        <w:t>C</w:t>
      </w:r>
      <w:proofErr w:type="spellEnd"/>
      <w:r w:rsidRPr="002F6855">
        <w:rPr>
          <w:vertAlign w:val="superscript"/>
        </w:rPr>
        <w:t>*</w:t>
      </w:r>
      <w:r>
        <w:t xml:space="preserve"> = 5 bin; we leave catechol in the </w:t>
      </w:r>
      <w:proofErr w:type="spellStart"/>
      <w:r>
        <w:t>log</w:t>
      </w:r>
      <w:r w:rsidRPr="00F14806">
        <w:rPr>
          <w:i/>
        </w:rPr>
        <w:t>C</w:t>
      </w:r>
      <w:proofErr w:type="spellEnd"/>
      <w:r w:rsidRPr="002F6855">
        <w:rPr>
          <w:vertAlign w:val="superscript"/>
        </w:rPr>
        <w:t>*</w:t>
      </w:r>
      <w:r>
        <w:t xml:space="preserve"> = 4 bin here for consistency with the other unknown compounds in this sample. </w:t>
      </w:r>
      <w:r w:rsidR="00DF5702">
        <w:t xml:space="preserve"> </w:t>
      </w:r>
      <w:r w:rsidR="003B7711">
        <w:t>Additionally, the relative fractions of the higher volatility bins</w:t>
      </w:r>
      <w:r w:rsidR="00787C16">
        <w:t xml:space="preserve"> (i.e., </w:t>
      </w:r>
      <w:proofErr w:type="spellStart"/>
      <w:r w:rsidR="00787C16">
        <w:t>log</w:t>
      </w:r>
      <w:r w:rsidR="00787C16" w:rsidRPr="00F14806">
        <w:rPr>
          <w:i/>
        </w:rPr>
        <w:t>C</w:t>
      </w:r>
      <w:proofErr w:type="spellEnd"/>
      <w:r w:rsidR="00787C16" w:rsidRPr="006874B0">
        <w:rPr>
          <w:vertAlign w:val="superscript"/>
        </w:rPr>
        <w:t>*</w:t>
      </w:r>
      <w:r w:rsidR="00787C16">
        <w:t xml:space="preserve"> bins </w:t>
      </w:r>
      <w:r w:rsidR="00787C16" w:rsidRPr="007546C4">
        <w:t>≥</w:t>
      </w:r>
      <w:r w:rsidR="00787C16">
        <w:t>5)</w:t>
      </w:r>
      <w:r w:rsidR="003B7711">
        <w:t xml:space="preserve"> would likely </w:t>
      </w:r>
      <w:r w:rsidR="003B7711">
        <w:lastRenderedPageBreak/>
        <w:t xml:space="preserve">increase following </w:t>
      </w:r>
      <w:r w:rsidR="00787C16">
        <w:t>correction of the relatively poor</w:t>
      </w:r>
      <w:r w:rsidR="003B7711">
        <w:t xml:space="preserve"> recovery</w:t>
      </w:r>
      <w:r w:rsidR="00787C16">
        <w:t xml:space="preserve"> </w:t>
      </w:r>
      <w:r w:rsidR="00112650">
        <w:t>exhibited by</w:t>
      </w:r>
      <w:r w:rsidR="00787C16">
        <w:t xml:space="preserve"> such compounds</w:t>
      </w:r>
      <w:r w:rsidR="003B7711">
        <w:t>.</w:t>
      </w:r>
      <w:r w:rsidR="00787C16">
        <w:t xml:space="preserve"> </w:t>
      </w:r>
      <w:r>
        <w:rPr>
          <w:vertAlign w:val="superscript"/>
        </w:rPr>
        <w:t xml:space="preserve"> </w:t>
      </w:r>
      <w:r>
        <w:t>Regardless, our estimated volatility distribution demonstrates that the SPE-PTFE method enables analysis of gas-phase compounds with lower volatility than has been observed using PTR-TOFMS and sorbent-tube GC</w:t>
      </w:r>
      <w:r w:rsidRPr="0008786A">
        <w:t>×</w:t>
      </w:r>
      <w:r>
        <w:t xml:space="preserve">GC-TOFMS analyses, where little material has been reported in </w:t>
      </w:r>
      <w:proofErr w:type="spellStart"/>
      <w:r>
        <w:t>log</w:t>
      </w:r>
      <w:r w:rsidRPr="00F14806">
        <w:rPr>
          <w:i/>
        </w:rPr>
        <w:t>C</w:t>
      </w:r>
      <w:proofErr w:type="spellEnd"/>
      <w:r w:rsidRPr="006874B0">
        <w:rPr>
          <w:vertAlign w:val="superscript"/>
        </w:rPr>
        <w:t>*</w:t>
      </w:r>
      <w:r>
        <w:t xml:space="preserve"> bins &lt;5 </w:t>
      </w:r>
      <w:r>
        <w:fldChar w:fldCharType="begin">
          <w:fldData xml:space="preserve">PEVuZE5vdGU+PENpdGU+PEF1dGhvcj5IYXRjaDwvQXV0aG9yPjxZZWFyPjIwMTc8L1llYXI+PFJl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=
</w:fldData>
        </w:fldChar>
      </w:r>
      <w:r>
        <w:instrText xml:space="preserve"> ADDIN EN.CITE </w:instrText>
      </w:r>
      <w:r>
        <w:fldChar w:fldCharType="begin">
          <w:fldData xml:space="preserve">PEVuZE5vdGU+PENpdGU+PEF1dGhvcj5IYXRjaDwvQXV0aG9yPjxZZWFyPjIwMTc8L1llYXI+PFJl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=
</w:fldData>
        </w:fldChar>
      </w:r>
      <w:r>
        <w:instrText xml:space="preserve"> ADDIN EN.CITE.DATA </w:instrText>
      </w:r>
      <w:r>
        <w:fldChar w:fldCharType="end"/>
      </w:r>
      <w:r>
        <w:fldChar w:fldCharType="separate"/>
      </w:r>
      <w:r>
        <w:rPr>
          <w:noProof/>
        </w:rPr>
        <w:t>(Hatch et al., 2017; Koss et al., 2018)</w:t>
      </w:r>
      <w:r>
        <w:fldChar w:fldCharType="end"/>
      </w:r>
      <w:r>
        <w:t xml:space="preserve"> and is therefore a complementary approach to common gas-phase measurements.</w:t>
      </w:r>
    </w:p>
    <w:p w14:paraId="543F5C99" w14:textId="1CDCE15D" w:rsidR="00C4070B" w:rsidRDefault="00C4070B" w:rsidP="00C4070B">
      <w:r>
        <w:fldChar w:fldCharType="begin">
          <w:fldData xml:space="preserve">PEVuZE5vdGU+PENpdGUgQXV0aG9yWWVhcj0iMSI+PEF1dGhvcj5NYXk8L0F1dGhvcj48WWVhcj4y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==
</w:fldData>
        </w:fldChar>
      </w:r>
      <w:r w:rsidRPr="005E2C61">
        <w:instrText xml:space="preserve"> ADDIN EN.CITE </w:instrText>
      </w:r>
      <w:r w:rsidRPr="005E2C61">
        <w:fldChar w:fldCharType="begin">
          <w:fldData xml:space="preserve">PEVuZE5vdGU+PENpdGUgQXV0aG9yWWVhcj0iMSI+PEF1dGhvcj5NYXk8L0F1dGhvcj48WWVhcj4y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==
</w:fldData>
        </w:fldChar>
      </w:r>
      <w:r w:rsidRPr="005E2C61">
        <w:instrText xml:space="preserve"> ADDIN EN.CITE.DATA </w:instrText>
      </w:r>
      <w:r w:rsidRPr="005E2C61">
        <w:fldChar w:fldCharType="end"/>
      </w:r>
      <w:r>
        <w:fldChar w:fldCharType="separate"/>
      </w:r>
      <w:r>
        <w:rPr>
          <w:noProof/>
        </w:rPr>
        <w:t>May et al. (2013)</w:t>
      </w:r>
      <w:r>
        <w:fldChar w:fldCharType="end"/>
      </w:r>
      <w:r>
        <w:t xml:space="preserve"> estimated the volatility distribution of biomass</w:t>
      </w:r>
      <w:r w:rsidR="00E62FCE">
        <w:t>-</w:t>
      </w:r>
      <w:r>
        <w:t xml:space="preserve">burning </w:t>
      </w:r>
      <w:r w:rsidR="003F322C">
        <w:t>OA</w:t>
      </w:r>
      <w:r>
        <w:t xml:space="preserve"> from isothermal dilution and thermodenuder-aerosol mass spectrometry measurements of laboratory fires.  Their distribution could be constrained within the </w:t>
      </w:r>
      <w:proofErr w:type="spellStart"/>
      <w:r>
        <w:t>log</w:t>
      </w:r>
      <w:r w:rsidRPr="00F14806">
        <w:rPr>
          <w:i/>
        </w:rPr>
        <w:t>C</w:t>
      </w:r>
      <w:proofErr w:type="spellEnd"/>
      <w:r w:rsidRPr="006874B0">
        <w:rPr>
          <w:vertAlign w:val="superscript"/>
        </w:rPr>
        <w:t>*</w:t>
      </w:r>
      <w:r>
        <w:t xml:space="preserve"> = -2-4 range and is included for comparison in Figure 6a.  The trends observed in bins </w:t>
      </w:r>
      <w:proofErr w:type="spellStart"/>
      <w:r>
        <w:t>log</w:t>
      </w:r>
      <w:r w:rsidRPr="00F14806">
        <w:rPr>
          <w:i/>
        </w:rPr>
        <w:t>C</w:t>
      </w:r>
      <w:proofErr w:type="spellEnd"/>
      <w:r w:rsidRPr="006874B0">
        <w:rPr>
          <w:vertAlign w:val="superscript"/>
        </w:rPr>
        <w:t>*</w:t>
      </w:r>
      <w:r>
        <w:t xml:space="preserve"> = 2-4 are nominally similar</w:t>
      </w:r>
      <w:r w:rsidR="00E62FCE">
        <w:t xml:space="preserve"> between the two studies</w:t>
      </w:r>
      <w:r>
        <w:t>, although the fractions are lower in this work due to allocation of some mass into bins &gt;4</w:t>
      </w:r>
      <w:r w:rsidR="00F14940">
        <w:t>, which illustrates that the SPE filters enable</w:t>
      </w:r>
      <w:r w:rsidR="00675B19">
        <w:t>d</w:t>
      </w:r>
      <w:r w:rsidR="00F14940">
        <w:t xml:space="preserve"> measurement of higher volatility compounds</w:t>
      </w:r>
      <w:r w:rsidR="00787C16">
        <w:t xml:space="preserve">, although </w:t>
      </w:r>
      <w:r w:rsidR="0009586A">
        <w:t>the relative abundance</w:t>
      </w:r>
      <w:r w:rsidR="00D706AC">
        <w:t>s</w:t>
      </w:r>
      <w:r w:rsidR="0009586A">
        <w:t xml:space="preserve"> of </w:t>
      </w:r>
      <w:r w:rsidR="00787C16">
        <w:t>such compounds are likely underestimated</w:t>
      </w:r>
      <w:r>
        <w:t xml:space="preserve">.  The relative fractions in the </w:t>
      </w:r>
      <w:proofErr w:type="spellStart"/>
      <w:r>
        <w:t>log</w:t>
      </w:r>
      <w:r w:rsidRPr="00F14806">
        <w:rPr>
          <w:i/>
        </w:rPr>
        <w:t>C</w:t>
      </w:r>
      <w:proofErr w:type="spellEnd"/>
      <w:r w:rsidRPr="006874B0">
        <w:rPr>
          <w:vertAlign w:val="superscript"/>
        </w:rPr>
        <w:t>*</w:t>
      </w:r>
      <w:r>
        <w:t xml:space="preserve"> </w:t>
      </w:r>
      <w:r w:rsidRPr="007546C4">
        <w:t>≤</w:t>
      </w:r>
      <w:r>
        <w:t>0 and 1 bins are opposite, however the sum of the two bins is very similar between the two studies (42% in this work, 40% in May et al.).  Although the relative fractions in each bin do not line up exactly, the agreement is reasonable considering the two very different analytical approaches (speciation of individual compounds in gas and particle phases vs. volatility measurements of bulk OA)</w:t>
      </w:r>
      <w:r w:rsidR="009A401B">
        <w:t xml:space="preserve"> and the different fires included in each distribution</w:t>
      </w:r>
      <w:r>
        <w:t xml:space="preserve">.  </w:t>
      </w:r>
    </w:p>
    <w:p w14:paraId="1DD02B7B" w14:textId="3C426D93" w:rsidR="00C4070B" w:rsidRDefault="00C4070B" w:rsidP="00C4070B">
      <w:r>
        <w:t xml:space="preserve">The compound-class speciation for compounds observed in each volatility bin (for </w:t>
      </w:r>
      <w:proofErr w:type="spellStart"/>
      <w:r>
        <w:t>log</w:t>
      </w:r>
      <w:r w:rsidRPr="00F14806">
        <w:rPr>
          <w:i/>
        </w:rPr>
        <w:t>C</w:t>
      </w:r>
      <w:proofErr w:type="spellEnd"/>
      <w:r w:rsidRPr="00627F10">
        <w:rPr>
          <w:vertAlign w:val="superscript"/>
        </w:rPr>
        <w:t>*</w:t>
      </w:r>
      <w:r>
        <w:t xml:space="preserve"> 1-6) is given in Figure 6c.  For compounds that could not be positively or tentatively identified, compound classes were determined by mass-spectral fragmentation patterns </w:t>
      </w:r>
      <w:r>
        <w:fldChar w:fldCharType="begin"/>
      </w:r>
      <w:r>
        <w:instrText xml:space="preserve"> ADDIN EN.CITE &lt;EndNote&gt;&lt;Cite&gt;&lt;Author&gt;Lai&lt;/Author&gt;&lt;Year&gt;2018&lt;/Year&gt;&lt;RecNum&gt;808&lt;/RecNum&gt;&lt;DisplayText&gt;(Lai and Fiehn, 2018)&lt;/DisplayText&gt;&lt;record&gt;&lt;rec-number&gt;808&lt;/rec-number&gt;&lt;foreign-keys&gt;&lt;key app="EN" db-id="atdwfxer1xrwa9ew92sxsr2lsdszwv2tz299" timestamp="1523988420"&gt;808&lt;/key&gt;&lt;/foreign-keys&gt;&lt;ref-type name="Journal Article"&gt;17&lt;/ref-type&gt;&lt;contributors&gt;&lt;authors&gt;&lt;author&gt;Zijuan Lai&lt;/author&gt;&lt;author&gt;Oliver Fiehn&lt;/author&gt;&lt;/authors&gt;&lt;/contributors&gt;&lt;titles&gt;&lt;title&gt;Mass spectral fragmentation of trimethylsilylated small molecules&lt;/title&gt;&lt;secondary-title&gt;Mass Spectrometry Reviews&lt;/secondary-title&gt;&lt;/titles&gt;&lt;periodical&gt;&lt;full-title&gt;Mass Spectrometry Reviews&lt;/full-title&gt;&lt;abbr-1&gt;Mass Spectrom Rev&lt;/abbr-1&gt;&lt;/periodical&gt;&lt;pages&gt;245-257&lt;/pages&gt;&lt;volume&gt;37&lt;/volume&gt;&lt;number&gt;3&lt;/number&gt;&lt;dates&gt;&lt;year&gt;2018&lt;/year&gt;&lt;/dates&gt;&lt;urls&gt;&lt;related-urls&gt;&lt;url&gt;https://onlinelibrary.wiley.com/doi/abs/10.1002/mas.21518&lt;/url&gt;&lt;url&gt;https://onlinelibrary.wiley.com/doi/pdf/10.1002/mas.21518&lt;/url&gt;&lt;/related-urls&gt;&lt;/urls&gt;&lt;electronic-resource-num&gt;doi:10.1002/mas.21518&lt;/electronic-resource-num&gt;&lt;/record&gt;&lt;/Cite&gt;&lt;/EndNote&gt;</w:instrText>
      </w:r>
      <w:r>
        <w:fldChar w:fldCharType="separate"/>
      </w:r>
      <w:r>
        <w:rPr>
          <w:noProof/>
        </w:rPr>
        <w:t>(Lai and Fiehn, 2018)</w:t>
      </w:r>
      <w:r>
        <w:fldChar w:fldCharType="end"/>
      </w:r>
      <w:r w:rsidR="00B257C4">
        <w:t>.</w:t>
      </w:r>
      <w:r>
        <w:t xml:space="preserve"> </w:t>
      </w:r>
      <w:r w:rsidR="00B257C4">
        <w:t xml:space="preserve"> A</w:t>
      </w:r>
      <w:r>
        <w:t xml:space="preserve">lcohols and carboxylic acids were defined by significant </w:t>
      </w:r>
      <w:r w:rsidRPr="00772BEE">
        <w:rPr>
          <w:i/>
        </w:rPr>
        <w:t>m/z</w:t>
      </w:r>
      <w:r>
        <w:t xml:space="preserve"> 75 or 147 (and occasionally 103, 117, or 131) peaks; spectra </w:t>
      </w:r>
      <w:r w:rsidR="00E304DD">
        <w:t xml:space="preserve">for phenol </w:t>
      </w:r>
      <w:r>
        <w:t xml:space="preserve">derivatives contained large </w:t>
      </w:r>
      <w:r w:rsidRPr="00772BEE">
        <w:rPr>
          <w:i/>
        </w:rPr>
        <w:t>m/z</w:t>
      </w:r>
      <w:r>
        <w:t xml:space="preserve"> 73, negligible </w:t>
      </w:r>
      <w:r w:rsidRPr="00772BEE">
        <w:rPr>
          <w:i/>
        </w:rPr>
        <w:t>m/z</w:t>
      </w:r>
      <w:r>
        <w:t xml:space="preserve"> 75</w:t>
      </w:r>
      <w:r w:rsidR="005B311C">
        <w:t>,</w:t>
      </w:r>
      <w:r>
        <w:t xml:space="preserve"> and </w:t>
      </w:r>
      <w:r w:rsidR="005B311C">
        <w:t xml:space="preserve">presence of </w:t>
      </w:r>
      <w:r>
        <w:t xml:space="preserve">higher </w:t>
      </w:r>
      <w:r w:rsidRPr="00772BEE">
        <w:rPr>
          <w:i/>
        </w:rPr>
        <w:t>m/z</w:t>
      </w:r>
      <w:r>
        <w:t xml:space="preserve"> peaks, indicative of resonance-stabilized aromatic structures; </w:t>
      </w:r>
      <w:proofErr w:type="spellStart"/>
      <w:r>
        <w:t>anhydrosugars</w:t>
      </w:r>
      <w:proofErr w:type="spellEnd"/>
      <w:r>
        <w:t xml:space="preserve"> and related compounds were characterized by </w:t>
      </w:r>
      <w:r w:rsidRPr="00772BEE">
        <w:rPr>
          <w:i/>
        </w:rPr>
        <w:t>m/z</w:t>
      </w:r>
      <w:r>
        <w:t xml:space="preserve"> 204 and 217; and “other” compounds were underivatized oxygenates or N/S-containing compounds (no mass spectral trimethylsilyl or hydrocarbon signatures) and eluted early in the secondary GC</w:t>
      </w:r>
      <w:r w:rsidRPr="00AA7B6E">
        <w:t>×</w:t>
      </w:r>
      <w:r>
        <w:t xml:space="preserve">GC dimension, consistent with higher polarity than derivatized compounds.  Only one hydrocarbon (a PAH) </w:t>
      </w:r>
      <w:r w:rsidR="004A6152">
        <w:t>was observed in rotten-</w:t>
      </w:r>
      <w:r>
        <w:t xml:space="preserve">log smoke within the characterized volatility range.  </w:t>
      </w:r>
    </w:p>
    <w:p w14:paraId="5620D59D" w14:textId="00BF2B8A" w:rsidR="00C4070B" w:rsidRDefault="00C4070B" w:rsidP="00C4070B">
      <w:r>
        <w:t xml:space="preserve">The </w:t>
      </w:r>
      <w:proofErr w:type="spellStart"/>
      <w:r>
        <w:t>log</w:t>
      </w:r>
      <w:r w:rsidRPr="00F14806">
        <w:rPr>
          <w:i/>
        </w:rPr>
        <w:t>C</w:t>
      </w:r>
      <w:proofErr w:type="spellEnd"/>
      <w:r w:rsidRPr="00627F10">
        <w:rPr>
          <w:vertAlign w:val="superscript"/>
        </w:rPr>
        <w:t>*</w:t>
      </w:r>
      <w:r>
        <w:t xml:space="preserve"> = 2-6 bins are dominated by alcohols/acids and phenolic compounds, with increasing fractions of </w:t>
      </w:r>
      <w:proofErr w:type="spellStart"/>
      <w:r>
        <w:t>anhydrosugars</w:t>
      </w:r>
      <w:proofErr w:type="spellEnd"/>
      <w:r>
        <w:t xml:space="preserve"> with decreasing volatility (Figure 6c).  “Other” compounds were predominantly found in the highest volatility bin for which speciation was characterized (</w:t>
      </w:r>
      <w:proofErr w:type="spellStart"/>
      <w:r>
        <w:t>log</w:t>
      </w:r>
      <w:r w:rsidRPr="00F14806">
        <w:rPr>
          <w:i/>
        </w:rPr>
        <w:t>C</w:t>
      </w:r>
      <w:proofErr w:type="spellEnd"/>
      <w:r w:rsidRPr="00627F10">
        <w:rPr>
          <w:vertAlign w:val="superscript"/>
        </w:rPr>
        <w:t>*</w:t>
      </w:r>
      <w:r>
        <w:t xml:space="preserve"> = 6); the absence of derivatization for such compounds </w:t>
      </w:r>
      <w:r w:rsidR="004A6152">
        <w:t>implies that they lack –OH (or –NH, –</w:t>
      </w:r>
      <w:r>
        <w:t xml:space="preserve">SH) groups and therefore lack vapor-pressure lowering hydrogen-bonding functionality </w:t>
      </w:r>
      <w:r>
        <w:fldChar w:fldCharType="begin"/>
      </w:r>
      <w:r>
        <w:instrText xml:space="preserve"> ADDIN EN.CITE &lt;EndNote&gt;&lt;Cite&gt;&lt;Author&gt;Ziemann&lt;/Author&gt;&lt;Year&gt;2011&lt;/Year&gt;&lt;RecNum&gt;368&lt;/RecNum&gt;&lt;DisplayText&gt;(Ziemann, 2011)&lt;/DisplayText&gt;&lt;record&gt;&lt;rec-number&gt;368&lt;/rec-number&gt;&lt;foreign-keys&gt;&lt;key app="EN" db-id="atdwfxer1xrwa9ew92sxsr2lsdszwv2tz299" timestamp="1392943233"&gt;368&lt;/key&gt;&lt;/foreign-keys&gt;&lt;ref-type name="Journal Article"&gt;17&lt;/ref-type&gt;&lt;contributors&gt;&lt;authors&gt;&lt;author&gt;Ziemann, P. J.&lt;/author&gt;&lt;/authors&gt;&lt;/contributors&gt;&lt;auth-address&gt;Ziemann, PJ&amp;#xD;Univ Calif Riverside, Air Pollut Res Ctr, Riverside, CA 92521 USA&amp;#xD;Univ Calif Riverside, Air Pollut Res Ctr, Riverside, CA 92521 USA&lt;/auth-address&gt;&lt;titles&gt;&lt;title&gt;Effects of molecular structure on the chemistry of aerosol formation from the OH-radical-initiated oxidation of alkanes and alkenes&lt;/title&gt;&lt;secondary-title&gt;International Reviews in Physical Chemistry&lt;/secondary-title&gt;&lt;alt-title&gt;Int Rev Phys Chem&amp;#xD;Int Rev Phys Chem&lt;/alt-title&gt;&lt;/titles&gt;&lt;periodical&gt;&lt;full-title&gt;International Reviews in Physical Chemistry&lt;/full-title&gt;&lt;abbr-1&gt;Int Rev Phys Chem&lt;/abbr-1&gt;&lt;/periodical&gt;&lt;pages&gt;161-195&lt;/pages&gt;&lt;volume&gt;30&lt;/volume&gt;&lt;number&gt;2&lt;/number&gt;&lt;keywords&gt;&lt;keyword&gt;secondary organic aerosol&lt;/keyword&gt;&lt;keyword&gt;atmospheric chemistry&lt;/keyword&gt;&lt;keyword&gt;gas-to-particle conversion&lt;/keyword&gt;&lt;keyword&gt;particulate matter&lt;/keyword&gt;&lt;keyword&gt;volatile organic compounds&lt;/keyword&gt;&lt;keyword&gt;secondary organic aerosol&lt;/keyword&gt;&lt;keyword&gt;c-5-c-8 n-alkanes&lt;/keyword&gt;&lt;keyword&gt;rate constants&lt;/keyword&gt;&lt;keyword&gt;atmospheric chemistry&lt;/keyword&gt;&lt;keyword&gt;vapor-pressures&lt;/keyword&gt;&lt;keyword&gt;cyclic alkanes&lt;/keyword&gt;&lt;keyword&gt;linear alkenes&lt;/keyword&gt;&lt;keyword&gt;nox&lt;/keyword&gt;&lt;keyword&gt;yields&lt;/keyword&gt;&lt;keyword&gt;products&lt;/keyword&gt;&lt;/keywords&gt;&lt;dates&gt;&lt;year&gt;2011&lt;/year&gt;&lt;/dates&gt;&lt;isbn&gt;0144-235X&lt;/isbn&gt;&lt;accession-num&gt;WOS:000291534200001&lt;/accession-num&gt;&lt;urls&gt;&lt;related-urls&gt;&lt;url&gt;&amp;lt;Go to ISI&amp;gt;://WOS:000291534200001&lt;/url&gt;&lt;/related-urls&gt;&lt;/urls&gt;&lt;language&gt;English&lt;/language&gt;&lt;/record&gt;&lt;/Cite&gt;&lt;/EndNote&gt;</w:instrText>
      </w:r>
      <w:r>
        <w:fldChar w:fldCharType="separate"/>
      </w:r>
      <w:r>
        <w:rPr>
          <w:noProof/>
        </w:rPr>
        <w:t>(Ziemann, 2011)</w:t>
      </w:r>
      <w:r>
        <w:fldChar w:fldCharType="end"/>
      </w:r>
      <w:r>
        <w:t xml:space="preserve">.  Only two compounds were binned into the </w:t>
      </w:r>
      <w:proofErr w:type="spellStart"/>
      <w:r>
        <w:t>log</w:t>
      </w:r>
      <w:r w:rsidRPr="00F14806">
        <w:rPr>
          <w:i/>
        </w:rPr>
        <w:t>C</w:t>
      </w:r>
      <w:proofErr w:type="spellEnd"/>
      <w:r w:rsidRPr="00627F10">
        <w:rPr>
          <w:vertAlign w:val="superscript"/>
        </w:rPr>
        <w:t>*</w:t>
      </w:r>
      <w:r>
        <w:t xml:space="preserve"> = 1 bin: </w:t>
      </w:r>
      <w:proofErr w:type="spellStart"/>
      <w:r>
        <w:t>levoglucosan</w:t>
      </w:r>
      <w:proofErr w:type="spellEnd"/>
      <w:r>
        <w:t xml:space="preserve"> and </w:t>
      </w:r>
      <w:r w:rsidR="001F5136">
        <w:t>its</w:t>
      </w:r>
      <w:r>
        <w:t xml:space="preserve"> unidentified isomer.  </w:t>
      </w:r>
      <w:r>
        <w:fldChar w:fldCharType="begin"/>
      </w:r>
      <w:r>
        <w:instrText xml:space="preserve"> ADDIN EN.CITE &lt;EndNote&gt;&lt;Cite AuthorYear="1"&gt;&lt;Author&gt;May&lt;/Author&gt;&lt;Year&gt;2012&lt;/Year&gt;&lt;RecNum&gt;848&lt;/RecNum&gt;&lt;DisplayText&gt;May et al. (2012)&lt;/DisplayText&gt;&lt;record&gt;&lt;rec-number&gt;848&lt;/rec-number&gt;&lt;foreign-keys&gt;&lt;key app="EN" db-id="atdwfxer1xrwa9ew92sxsr2lsdszwv2tz299" timestamp="1528830303"&gt;848&lt;/key&gt;&lt;/foreign-keys&gt;&lt;ref-type name="Journal Article"&gt;17&lt;/ref-type&gt;&lt;contributors&gt;&lt;authors&gt;&lt;author&gt;May, A. A.&lt;/author&gt;&lt;author&gt;Saleh, R.&lt;/author&gt;&lt;author&gt;Hennigan, C. J.&lt;/author&gt;&lt;author&gt;Donahue, N. M.&lt;/author&gt;&lt;author&gt;Robinson, A. L.&lt;/author&gt;&lt;/authors&gt;&lt;/contributors&gt;&lt;auth-address&gt;Carnegie Mellon Univ, Ctr Atmospher Particle Studies, Pittsburgh, PA 15213 USA&lt;/auth-address&gt;&lt;titles&gt;&lt;title&gt;Volatility of Organic Molecular Markers Used for Source Apportionment Analysis: Measurements and Implications for Atmospheric Lifetime&lt;/title&gt;&lt;secondary-title&gt;Environmental Science &amp;amp; Technology&lt;/secondary-title&gt;&lt;alt-title&gt;Environ Sci Technol&lt;/alt-title&gt;&lt;/titles&gt;&lt;periodical&gt;&lt;full-title&gt;Environmental Science &amp;amp; Technology&lt;/full-title&gt;&lt;abbr-1&gt;Environ. Sci. Technol.&lt;/abbr-1&gt;&lt;/periodical&gt;&lt;alt-periodical&gt;&lt;full-title&gt;Environ Sci Technol&lt;/full-title&gt;&lt;/alt-periodical&gt;&lt;pages&gt;12435-12444&lt;/pages&gt;&lt;volume&gt;46&lt;/volume&gt;&lt;number&gt;22&lt;/number&gt;&lt;keywords&gt;&lt;keyword&gt;polycyclic aromatic-hydrocarbons&lt;/keyword&gt;&lt;keyword&gt;correlation gas-chromatography&lt;/keyword&gt;&lt;keyword&gt;airborne particulate matter&lt;/keyword&gt;&lt;keyword&gt;vapor-pressure measurements&lt;/keyword&gt;&lt;keyword&gt;equilibration time scales&lt;/keyword&gt;&lt;keyword&gt;n-alkanes&lt;/keyword&gt;&lt;keyword&gt;vaporization enthalpies&lt;/keyword&gt;&lt;keyword&gt;t=298.15 k&lt;/keyword&gt;&lt;keyword&gt;heterogeneous oxidation&lt;/keyword&gt;&lt;keyword&gt;laboratory measurements&lt;/keyword&gt;&lt;/keywords&gt;&lt;dates&gt;&lt;year&gt;2012&lt;/year&gt;&lt;pub-dates&gt;&lt;date&gt;Nov 20&lt;/date&gt;&lt;/pub-dates&gt;&lt;/dates&gt;&lt;isbn&gt;0013-936x&lt;/isbn&gt;&lt;accession-num&gt;WOS:000311873500024&lt;/accession-num&gt;&lt;urls&gt;&lt;related-urls&gt;&lt;url&gt;&amp;lt;Go to ISI&amp;gt;://WOS:000311873500024&lt;/url&gt;&lt;url&gt;https://pubs.acs.org/doi/pdfplus/10.1021/es302276t&lt;/url&gt;&lt;/related-urls&gt;&lt;/urls&gt;&lt;electronic-resource-num&gt;10.1021/es302276t&lt;/electronic-resource-num&gt;&lt;language&gt;English&lt;/language&gt;&lt;/record&gt;&lt;/Cite&gt;&lt;/EndNote&gt;</w:instrText>
      </w:r>
      <w:r>
        <w:fldChar w:fldCharType="separate"/>
      </w:r>
      <w:r>
        <w:rPr>
          <w:noProof/>
        </w:rPr>
        <w:t>May et al. (2012)</w:t>
      </w:r>
      <w:r>
        <w:fldChar w:fldCharType="end"/>
      </w:r>
      <w:r>
        <w:t xml:space="preserve"> and </w:t>
      </w:r>
      <w:r>
        <w:fldChar w:fldCharType="begin">
          <w:fldData xml:space="preserve">PEVuZE5vdGU+PENpdGUgQXV0aG9yWWVhcj0iMSI+PEF1dGhvcj5Cb290aDwvQXV0aG9yPjxZZWFy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</w:fldData>
        </w:fldChar>
      </w:r>
      <w:r>
        <w:instrText xml:space="preserve"> ADDIN EN.CITE </w:instrText>
      </w:r>
      <w:r>
        <w:fldChar w:fldCharType="begin">
          <w:fldData xml:space="preserve">PEVuZE5vdGU+PENpdGUgQXV0aG9yWWVhcj0iMSI+PEF1dGhvcj5Cb290aDwvQXV0aG9yPjxZZWFy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</w:fldData>
        </w:fldChar>
      </w:r>
      <w:r>
        <w:instrText xml:space="preserve"> ADDIN EN.CITE.DATA </w:instrText>
      </w:r>
      <w:r>
        <w:fldChar w:fldCharType="end"/>
      </w:r>
      <w:r>
        <w:fldChar w:fldCharType="separate"/>
      </w:r>
      <w:r>
        <w:rPr>
          <w:noProof/>
        </w:rPr>
        <w:t>Booth et al. (2011)</w:t>
      </w:r>
      <w:r>
        <w:fldChar w:fldCharType="end"/>
      </w:r>
      <w:r>
        <w:t xml:space="preserve"> both report measured sub-cooled liquid vapor pressures for </w:t>
      </w:r>
      <w:proofErr w:type="spellStart"/>
      <w:r>
        <w:t>levoglucosan</w:t>
      </w:r>
      <w:proofErr w:type="spellEnd"/>
      <w:r>
        <w:t xml:space="preserve"> equivalent to </w:t>
      </w:r>
      <w:r w:rsidRPr="00F14806">
        <w:rPr>
          <w:i/>
        </w:rPr>
        <w:t>C</w:t>
      </w:r>
      <w:r w:rsidRPr="00627F10">
        <w:rPr>
          <w:i/>
          <w:vertAlign w:val="subscript"/>
        </w:rPr>
        <w:t>i</w:t>
      </w:r>
      <w:r w:rsidRPr="00627F10">
        <w:rPr>
          <w:vertAlign w:val="superscript"/>
        </w:rPr>
        <w:t>*</w:t>
      </w:r>
      <w:r>
        <w:t xml:space="preserve"> of ~13 </w:t>
      </w:r>
      <w:r w:rsidRPr="006E3CC2">
        <w:t>μ</w:t>
      </w:r>
      <w:r w:rsidR="004A6152">
        <w:t xml:space="preserve">g </w:t>
      </w:r>
      <w:r>
        <w:t>m</w:t>
      </w:r>
      <w:r w:rsidR="004A6152" w:rsidRPr="004A6152">
        <w:rPr>
          <w:vertAlign w:val="superscript"/>
        </w:rPr>
        <w:t>-</w:t>
      </w:r>
      <w:r w:rsidRPr="006E3CC2">
        <w:rPr>
          <w:vertAlign w:val="superscript"/>
        </w:rPr>
        <w:t>3</w:t>
      </w:r>
      <w:r>
        <w:t xml:space="preserve"> at 298</w:t>
      </w:r>
      <w:r w:rsidR="007F22C1">
        <w:t xml:space="preserve"> </w:t>
      </w:r>
      <w:r>
        <w:t>K.   These reported values are within ~25</w:t>
      </w:r>
      <w:r w:rsidR="007F22C1">
        <w:t xml:space="preserve"> </w:t>
      </w:r>
      <w:r>
        <w:t xml:space="preserve">% of our estimated </w:t>
      </w:r>
      <w:proofErr w:type="spellStart"/>
      <w:r>
        <w:t>levoglucosan</w:t>
      </w:r>
      <w:proofErr w:type="spellEnd"/>
      <w:r>
        <w:t xml:space="preserve"> </w:t>
      </w:r>
      <w:r w:rsidRPr="00F14806">
        <w:rPr>
          <w:i/>
        </w:rPr>
        <w:t>C</w:t>
      </w:r>
      <w:r w:rsidRPr="00627F10">
        <w:rPr>
          <w:i/>
          <w:vertAlign w:val="subscript"/>
        </w:rPr>
        <w:t>i</w:t>
      </w:r>
      <w:r w:rsidRPr="00627F10">
        <w:rPr>
          <w:vertAlign w:val="superscript"/>
        </w:rPr>
        <w:t>*</w:t>
      </w:r>
      <w:r>
        <w:t xml:space="preserve"> of 16 </w:t>
      </w:r>
      <w:r w:rsidRPr="006E3CC2">
        <w:t>μ</w:t>
      </w:r>
      <w:r w:rsidR="004A6152">
        <w:t xml:space="preserve">g </w:t>
      </w:r>
      <w:r>
        <w:t>m</w:t>
      </w:r>
      <w:r w:rsidR="004A6152" w:rsidRPr="004A6152">
        <w:rPr>
          <w:vertAlign w:val="superscript"/>
        </w:rPr>
        <w:t>-</w:t>
      </w:r>
      <w:r w:rsidRPr="006E3CC2">
        <w:rPr>
          <w:vertAlign w:val="superscript"/>
        </w:rPr>
        <w:t>3</w:t>
      </w:r>
      <w:r>
        <w:t xml:space="preserve">, demonstrating with the benzenediol </w:t>
      </w:r>
      <w:r w:rsidR="00DF5702">
        <w:t xml:space="preserve">isomer </w:t>
      </w:r>
      <w:r w:rsidRPr="00F14806">
        <w:rPr>
          <w:i/>
        </w:rPr>
        <w:t>C</w:t>
      </w:r>
      <w:r w:rsidRPr="00627F10">
        <w:rPr>
          <w:i/>
          <w:vertAlign w:val="subscript"/>
        </w:rPr>
        <w:t>i</w:t>
      </w:r>
      <w:r w:rsidRPr="00627F10">
        <w:rPr>
          <w:vertAlign w:val="superscript"/>
        </w:rPr>
        <w:t>*</w:t>
      </w:r>
      <w:r>
        <w:t xml:space="preserve"> estimates above that our volatility estimates are reasonable over 4 orders of magnitude, encompassing both predominantly gas-phase and predominantly particle-phase compounds</w:t>
      </w:r>
      <w:r w:rsidR="00D84E4D">
        <w:t xml:space="preserve"> and providing greater confidence in the overall estimated volatility distribution.  </w:t>
      </w:r>
      <w:r>
        <w:t xml:space="preserve">Whereas our estimated benzenediol </w:t>
      </w:r>
      <w:r w:rsidRPr="00F14806">
        <w:rPr>
          <w:i/>
        </w:rPr>
        <w:t>C</w:t>
      </w:r>
      <w:r w:rsidRPr="00627F10">
        <w:rPr>
          <w:i/>
          <w:vertAlign w:val="subscript"/>
        </w:rPr>
        <w:t>i</w:t>
      </w:r>
      <w:r w:rsidRPr="00627F10">
        <w:rPr>
          <w:vertAlign w:val="superscript"/>
        </w:rPr>
        <w:t>*</w:t>
      </w:r>
      <w:r>
        <w:t xml:space="preserve"> values appeared to be underestimated, our estimated </w:t>
      </w:r>
      <w:r>
        <w:lastRenderedPageBreak/>
        <w:t xml:space="preserve">value for </w:t>
      </w:r>
      <w:proofErr w:type="spellStart"/>
      <w:r>
        <w:t>levoglucosan</w:t>
      </w:r>
      <w:proofErr w:type="spellEnd"/>
      <w:r>
        <w:t xml:space="preserve"> could be higher than literature estimates because the </w:t>
      </w:r>
      <w:proofErr w:type="spellStart"/>
      <w:r>
        <w:t>levoglucosan</w:t>
      </w:r>
      <w:proofErr w:type="spellEnd"/>
      <w:r>
        <w:t xml:space="preserve"> peak in the PTFE samples was overloaded on the GC</w:t>
      </w:r>
      <w:r w:rsidRPr="000D7CE4">
        <w:t>×</w:t>
      </w:r>
      <w:r>
        <w:t xml:space="preserve">GC and may be out of the linear quantification range resulting in an underestimated particle-phase fraction. </w:t>
      </w:r>
      <w:r w:rsidR="00B257C4">
        <w:t xml:space="preserve"> </w:t>
      </w:r>
      <w:r w:rsidR="00576D55">
        <w:t>It</w:t>
      </w:r>
      <w:r>
        <w:t xml:space="preserve"> is</w:t>
      </w:r>
      <w:r w:rsidR="00576D55">
        <w:t xml:space="preserve"> also</w:t>
      </w:r>
      <w:r>
        <w:t xml:space="preserve"> possible that </w:t>
      </w:r>
      <w:proofErr w:type="spellStart"/>
      <w:r>
        <w:t>levoglucosan</w:t>
      </w:r>
      <w:proofErr w:type="spellEnd"/>
      <w:r>
        <w:t xml:space="preserve"> was only observable on the SPE filter due to its extremely high abundance, as only 0.3% of the total </w:t>
      </w:r>
      <w:proofErr w:type="spellStart"/>
      <w:r>
        <w:t>levoglucosan</w:t>
      </w:r>
      <w:proofErr w:type="spellEnd"/>
      <w:r>
        <w:t xml:space="preserve"> signal was found on the SPE filter for the rotten log fire.  Other compounds with similar gas-particle partitioning but much lower abundance would likely fall below the detection limit on the SPE filters and such compounds would therefore be lumped into the </w:t>
      </w:r>
      <w:proofErr w:type="spellStart"/>
      <w:r>
        <w:t>log</w:t>
      </w:r>
      <w:r w:rsidRPr="00F14806">
        <w:rPr>
          <w:i/>
        </w:rPr>
        <w:t>C</w:t>
      </w:r>
      <w:proofErr w:type="spellEnd"/>
      <w:r w:rsidRPr="00627F10">
        <w:rPr>
          <w:vertAlign w:val="superscript"/>
        </w:rPr>
        <w:t>*</w:t>
      </w:r>
      <w:r>
        <w:t xml:space="preserve"> </w:t>
      </w:r>
      <w:r w:rsidRPr="007546C4">
        <w:t>≤</w:t>
      </w:r>
      <w:r>
        <w:t xml:space="preserve"> 0 bin in Figure 6.  </w:t>
      </w:r>
    </w:p>
    <w:p w14:paraId="44AFD043" w14:textId="03E42BFB" w:rsidR="00C4070B" w:rsidRDefault="00C4070B" w:rsidP="00C4070B">
      <w:r>
        <w:t xml:space="preserve">As smoke dilutes in the atmosphere, a considerable fraction of OA is expected to volatilize </w:t>
      </w:r>
      <w:r>
        <w:fldChar w:fldCharType="begin">
          <w:fldData xml:space="preserve">PEVuZE5vdGU+PENpdGU+PEF1dGhvcj5CaWFuPC9BdXRob3I+PFllYXI+MjAxNzwvWWVhcj48UmVj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</w:fldData>
        </w:fldChar>
      </w:r>
      <w:r>
        <w:instrText xml:space="preserve"> ADDIN EN.CITE </w:instrText>
      </w:r>
      <w:r>
        <w:fldChar w:fldCharType="begin">
          <w:fldData xml:space="preserve">PEVuZE5vdGU+PENpdGU+PEF1dGhvcj5CaWFuPC9BdXRob3I+PFllYXI+MjAxNzwvWWVhcj48UmVj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</w:fldData>
        </w:fldChar>
      </w:r>
      <w:r>
        <w:instrText xml:space="preserve"> ADDIN EN.CITE.DATA </w:instrText>
      </w:r>
      <w:r>
        <w:fldChar w:fldCharType="end"/>
      </w:r>
      <w:r>
        <w:fldChar w:fldCharType="separate"/>
      </w:r>
      <w:r>
        <w:rPr>
          <w:noProof/>
        </w:rPr>
        <w:t>(Bian et al., 2017; Donahue et al., 2006; Grieshop et al., 2009b; Robinson et al., 2007)</w:t>
      </w:r>
      <w:r>
        <w:fldChar w:fldCharType="end"/>
      </w:r>
      <w:r>
        <w:t xml:space="preserve">.  Figure 6b shows the predicted gas-particle partitioning following a theoretical 100-fold evaporation of rotten-log smoke POA (~4400 to 44 </w:t>
      </w:r>
      <w:r w:rsidRPr="003E64A5">
        <w:t>μ</w:t>
      </w:r>
      <w:r w:rsidR="004A6152">
        <w:t xml:space="preserve">g </w:t>
      </w:r>
      <w:r>
        <w:t>m</w:t>
      </w:r>
      <w:r w:rsidR="004A6152" w:rsidRPr="004A6152">
        <w:rPr>
          <w:vertAlign w:val="superscript"/>
        </w:rPr>
        <w:t>-</w:t>
      </w:r>
      <w:r w:rsidRPr="003E64A5">
        <w:rPr>
          <w:vertAlign w:val="superscript"/>
        </w:rPr>
        <w:t>3</w:t>
      </w:r>
      <w:r>
        <w:t>) and demonstrates that approximately 40</w:t>
      </w:r>
      <w:r w:rsidR="004A6152">
        <w:t xml:space="preserve"> </w:t>
      </w:r>
      <w:r>
        <w:t>% of the particle-</w:t>
      </w:r>
      <w:r w:rsidR="00EC5C36">
        <w:t xml:space="preserve">phase </w:t>
      </w:r>
      <w:r>
        <w:t xml:space="preserve">I/SVOCs would evaporate following such perturbation (ignoring potential OA activity effects).  Comparison with Figure 6a illustrates that compounds in the </w:t>
      </w:r>
      <w:proofErr w:type="spellStart"/>
      <w:r>
        <w:t>log</w:t>
      </w:r>
      <w:r w:rsidRPr="00F14806">
        <w:rPr>
          <w:i/>
        </w:rPr>
        <w:t>C</w:t>
      </w:r>
      <w:proofErr w:type="spellEnd"/>
      <w:r w:rsidRPr="00561888">
        <w:rPr>
          <w:vertAlign w:val="superscript"/>
        </w:rPr>
        <w:t>*</w:t>
      </w:r>
      <w:r>
        <w:t xml:space="preserve"> = 3 and 4 bins volatilized completely (as expected for IVOCs), in addition to a significant fraction of the </w:t>
      </w:r>
      <w:proofErr w:type="spellStart"/>
      <w:r>
        <w:t>log</w:t>
      </w:r>
      <w:r w:rsidRPr="00561888">
        <w:rPr>
          <w:i/>
        </w:rPr>
        <w:t>C</w:t>
      </w:r>
      <w:proofErr w:type="spellEnd"/>
      <w:r w:rsidRPr="00561888">
        <w:rPr>
          <w:vertAlign w:val="superscript"/>
        </w:rPr>
        <w:t>*</w:t>
      </w:r>
      <w:r>
        <w:t xml:space="preserve"> = 1 and 2 bins.  The framed pie chart of Figure 6c shows the speciated compound classes of the POA that would theoretically volatilize following dilution (including all volatility bins).  Of this material newly accessible to gas-phase oxidation, 41</w:t>
      </w:r>
      <w:r w:rsidR="004A6152">
        <w:t xml:space="preserve"> </w:t>
      </w:r>
      <w:r>
        <w:t xml:space="preserve">% is attributable to </w:t>
      </w:r>
      <w:proofErr w:type="spellStart"/>
      <w:r>
        <w:t>anhydrosugars</w:t>
      </w:r>
      <w:proofErr w:type="spellEnd"/>
      <w:r>
        <w:t xml:space="preserve"> (</w:t>
      </w:r>
      <w:proofErr w:type="spellStart"/>
      <w:r>
        <w:t>levoglucosan</w:t>
      </w:r>
      <w:proofErr w:type="spellEnd"/>
      <w:r>
        <w:t xml:space="preserve"> and several isomers/related compounds), 38</w:t>
      </w:r>
      <w:r w:rsidR="004A6152">
        <w:t xml:space="preserve"> </w:t>
      </w:r>
      <w:r>
        <w:t xml:space="preserve">% to phenol derivatives (catechol, </w:t>
      </w:r>
      <w:proofErr w:type="spellStart"/>
      <w:r>
        <w:t>vanillic</w:t>
      </w:r>
      <w:proofErr w:type="spellEnd"/>
      <w:r>
        <w:t xml:space="preserve"> acid, 4-methyl catechol, pyrogallol, 3-vanilpropanol) and 21</w:t>
      </w:r>
      <w:r w:rsidR="004A6152">
        <w:t xml:space="preserve"> </w:t>
      </w:r>
      <w:r>
        <w:t>% to alcohols/acids (unknowns), where the identifiable compounds that account for &gt;5</w:t>
      </w:r>
      <w:r w:rsidR="00670A88">
        <w:t xml:space="preserve"> </w:t>
      </w:r>
      <w:r>
        <w:t xml:space="preserve">% of the corresponding class of volatilized material are listed in descending order parenthetically.  These speciated volatility measurements provide a first approximation of the types of I/SVOCs that </w:t>
      </w:r>
      <w:r w:rsidR="00576D55">
        <w:t xml:space="preserve">can </w:t>
      </w:r>
      <w:r>
        <w:t xml:space="preserve">evaporate from POA and react as non-traditional SOA precursors.  </w:t>
      </w:r>
      <w:r w:rsidR="00FF5597">
        <w:t xml:space="preserve">All such compounds were oxygenated and will therefore exhibit very different chemistry and SOA yields than </w:t>
      </w:r>
      <w:r w:rsidR="00FF5597" w:rsidRPr="007D3E00">
        <w:t>I</w:t>
      </w:r>
      <w:r w:rsidR="00FF5597">
        <w:t>/S</w:t>
      </w:r>
      <w:r w:rsidR="00FF5597" w:rsidRPr="007D3E00">
        <w:t xml:space="preserve">VOCs </w:t>
      </w:r>
      <w:r w:rsidR="00FF5597">
        <w:t>in vehicular emissions</w:t>
      </w:r>
      <w:r w:rsidR="00FF5597" w:rsidRPr="007D3E00">
        <w:t>, which ha</w:t>
      </w:r>
      <w:r w:rsidR="00FF5597">
        <w:t>ve</w:t>
      </w:r>
      <w:r w:rsidR="00FF5597" w:rsidRPr="007D3E00">
        <w:t xml:space="preserve"> generally </w:t>
      </w:r>
      <w:r w:rsidR="00FF5597">
        <w:t xml:space="preserve">been characterized as </w:t>
      </w:r>
      <w:r w:rsidR="00FF5597" w:rsidRPr="007D3E00">
        <w:t>almost entirely hy</w:t>
      </w:r>
      <w:r w:rsidR="00FF5597">
        <w:t>drocarbons, particu</w:t>
      </w:r>
      <w:r w:rsidR="00FF5597" w:rsidRPr="007D3E00">
        <w:t>larly alkanes</w:t>
      </w:r>
      <w:r w:rsidR="00FF5597">
        <w:t xml:space="preserve"> </w:t>
      </w:r>
      <w:r w:rsidR="00FF5597">
        <w:fldChar w:fldCharType="begin">
          <w:fldData xml:space="preserve">PEVuZE5vdGU+PENpdGU+PEF1dGhvcj5Ua2FjaWs8L0F1dGhvcj48WWVhcj4yMDEyPC9ZZWFyPjxS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</w:fldData>
        </w:fldChar>
      </w:r>
      <w:r w:rsidR="00FF5597">
        <w:instrText xml:space="preserve"> ADDIN EN.CITE </w:instrText>
      </w:r>
      <w:r w:rsidR="00FF5597">
        <w:fldChar w:fldCharType="begin">
          <w:fldData xml:space="preserve">PEVuZE5vdGU+PENpdGU+PEF1dGhvcj5Ua2FjaWs8L0F1dGhvcj48WWVhcj4yMDEyPC9ZZWFyPjxS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</w:fldData>
        </w:fldChar>
      </w:r>
      <w:r w:rsidR="00FF5597">
        <w:instrText xml:space="preserve"> ADDIN EN.CITE.DATA </w:instrText>
      </w:r>
      <w:r w:rsidR="00FF5597">
        <w:fldChar w:fldCharType="end"/>
      </w:r>
      <w:r w:rsidR="00FF5597">
        <w:fldChar w:fldCharType="separate"/>
      </w:r>
      <w:r w:rsidR="00FF5597">
        <w:rPr>
          <w:noProof/>
        </w:rPr>
        <w:t>(Tkacik et al., 2012; Zhao et al., 2014; Zhao et al., 2016)</w:t>
      </w:r>
      <w:r w:rsidR="00FF5597">
        <w:fldChar w:fldCharType="end"/>
      </w:r>
      <w:r w:rsidR="00FF5597">
        <w:t>.</w:t>
      </w:r>
      <w:r w:rsidR="00DF5702">
        <w:t xml:space="preserve"> </w:t>
      </w:r>
      <w:r w:rsidR="00FF5597">
        <w:t xml:space="preserve"> </w:t>
      </w:r>
      <w:r w:rsidR="00DF5702">
        <w:t>O</w:t>
      </w:r>
      <w:r>
        <w:t xml:space="preserve">f the identified compounds, only catechol has been studied with respect to gas-phase oxidation and SOA formation </w:t>
      </w:r>
      <w:r>
        <w:fldChar w:fldCharType="begin">
          <w:fldData xml:space="preserve">PEVuZE5vdGU+PENpdGU+PEF1dGhvcj5GaW5ld2F4PC9BdXRob3I+PFllYXI+MjAxODwvWWVhcj48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</w:fldData>
        </w:fldChar>
      </w:r>
      <w:r>
        <w:instrText xml:space="preserve"> ADDIN EN.CITE </w:instrText>
      </w:r>
      <w:r>
        <w:fldChar w:fldCharType="begin">
          <w:fldData xml:space="preserve">PEVuZE5vdGU+PENpdGU+PEF1dGhvcj5GaW5ld2F4PC9BdXRob3I+PFllYXI+MjAxODwvWWVhcj48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</w:fldData>
        </w:fldChar>
      </w:r>
      <w:r>
        <w:instrText xml:space="preserve"> ADDIN EN.CITE.DATA </w:instrText>
      </w:r>
      <w:r>
        <w:fldChar w:fldCharType="end"/>
      </w:r>
      <w:r>
        <w:fldChar w:fldCharType="separate"/>
      </w:r>
      <w:r>
        <w:rPr>
          <w:noProof/>
        </w:rPr>
        <w:t>(Finewax et al., 2018; Nakao et al., 2011; Yee et al., 2013)</w:t>
      </w:r>
      <w:r>
        <w:fldChar w:fldCharType="end"/>
      </w:r>
      <w:r>
        <w:t xml:space="preserve">. Therefore more work is needed to better understand the relative importance of gas-phase vs. heterogeneous </w:t>
      </w:r>
      <w:r w:rsidR="00DF5702">
        <w:t xml:space="preserve">reaction </w:t>
      </w:r>
      <w:r>
        <w:t xml:space="preserve">pathways for </w:t>
      </w:r>
      <w:r w:rsidR="00FF5597">
        <w:t xml:space="preserve">biomass-burning-derived </w:t>
      </w:r>
      <w:r>
        <w:t xml:space="preserve">I/SVOCs.  </w:t>
      </w:r>
    </w:p>
    <w:p w14:paraId="27D56738" w14:textId="77777777" w:rsidR="00C4070B" w:rsidRDefault="00C4070B" w:rsidP="00C4070B">
      <w:pPr>
        <w:pStyle w:val="Heading1"/>
      </w:pPr>
      <w:r>
        <w:t>4 Conclusions</w:t>
      </w:r>
    </w:p>
    <w:p w14:paraId="40E590C2" w14:textId="7DFAEF39" w:rsidR="00C4070B" w:rsidRDefault="00852AB0" w:rsidP="00C4070B">
      <w:r>
        <w:t xml:space="preserve">This study </w:t>
      </w:r>
      <w:r w:rsidR="00080BBA">
        <w:t xml:space="preserve">demonstrates </w:t>
      </w:r>
      <w:r>
        <w:t>the</w:t>
      </w:r>
      <w:r w:rsidR="00C4070B">
        <w:t xml:space="preserve"> use of SPE filters for untargeted analysis of gas-phase I/SVOCs</w:t>
      </w:r>
      <w:r>
        <w:t xml:space="preserve"> in </w:t>
      </w:r>
      <w:r w:rsidR="00080BBA">
        <w:t>biomass</w:t>
      </w:r>
      <w:r w:rsidR="004A5FF0">
        <w:t>-</w:t>
      </w:r>
      <w:r w:rsidR="00080BBA">
        <w:t>burning</w:t>
      </w:r>
      <w:r>
        <w:t xml:space="preserve"> smoke samples</w:t>
      </w:r>
      <w:r w:rsidR="00670A88">
        <w:t>.  Based on</w:t>
      </w:r>
      <w:r w:rsidR="00C4070B">
        <w:t xml:space="preserve"> extensive analysis of standard compounds, the extraction recovery was generally lower from SPE filter</w:t>
      </w:r>
      <w:r w:rsidR="00AE15D0">
        <w:t>s</w:t>
      </w:r>
      <w:r w:rsidR="00C4070B">
        <w:t xml:space="preserve"> than PTFE filters.  However, </w:t>
      </w:r>
      <w:r w:rsidR="00D17C59">
        <w:t xml:space="preserve">SPE-induced </w:t>
      </w:r>
      <w:r w:rsidR="00C4070B">
        <w:t>extraction biases were generally consistent for each compound class and could be corrected</w:t>
      </w:r>
      <w:r w:rsidR="00D17C59">
        <w:t>, although recovery was low for the most volatile compounds</w:t>
      </w:r>
      <w:r w:rsidR="00280859">
        <w:t xml:space="preserve"> due volatilization during blow down</w:t>
      </w:r>
      <w:r w:rsidR="00C4070B">
        <w:t>.  Future improvements in the extraction protocol,</w:t>
      </w:r>
      <w:r>
        <w:t xml:space="preserve"> specifically</w:t>
      </w:r>
      <w:r w:rsidR="00AE681C">
        <w:t xml:space="preserve"> testing additional solvents</w:t>
      </w:r>
      <w:r w:rsidR="002F541D">
        <w:t xml:space="preserve"> and drying time, in addition to </w:t>
      </w:r>
      <w:r w:rsidR="00C4070B">
        <w:t>the use of recovery, internal, and external standards</w:t>
      </w:r>
      <w:r>
        <w:t>,</w:t>
      </w:r>
      <w:r w:rsidR="00C4070B">
        <w:t xml:space="preserve"> should enable quantification of compounds collected onto SPE filters.  Further, </w:t>
      </w:r>
      <w:r w:rsidR="00C4070B">
        <w:lastRenderedPageBreak/>
        <w:t>negligible breakthrough was observed through SPE filters, demonstrating their high trapping efficiency.  Therefore, SPE filters appear to be a suitable alternative to PUF</w:t>
      </w:r>
      <w:r w:rsidR="007E6B72">
        <w:t>/XAD</w:t>
      </w:r>
      <w:r w:rsidR="00C4070B">
        <w:t xml:space="preserve"> measurements for untargeted analysis of I/SVOCs in air samples.  </w:t>
      </w:r>
    </w:p>
    <w:p w14:paraId="41EF2BE8" w14:textId="5B727FA3" w:rsidR="00C4070B" w:rsidRDefault="00C4070B" w:rsidP="00C4070B">
      <w:r>
        <w:t xml:space="preserve">Analysis of </w:t>
      </w:r>
      <w:r w:rsidR="00080BBA">
        <w:t>biomass</w:t>
      </w:r>
      <w:r w:rsidR="004A5FF0">
        <w:t>-</w:t>
      </w:r>
      <w:r w:rsidR="00080BBA">
        <w:t>burning</w:t>
      </w:r>
      <w:r>
        <w:t xml:space="preserve"> smoke PTFE and SPE filter samples collected during laboratory fires demonstrated that particle- and gas-phase compounds were separately trapped on the respective filter types, with most of the observed compounds detected on only on</w:t>
      </w:r>
      <w:r w:rsidR="00560BE7">
        <w:t>e</w:t>
      </w:r>
      <w:r>
        <w:t xml:space="preserve"> filter type.  The GC</w:t>
      </w:r>
      <w:r w:rsidRPr="009B148C">
        <w:t>×</w:t>
      </w:r>
      <w:r>
        <w:t xml:space="preserve">GC-TOFMS-derived </w:t>
      </w:r>
      <w:r w:rsidR="007F22C1">
        <w:t xml:space="preserve">chromatographic </w:t>
      </w:r>
      <w:r>
        <w:t xml:space="preserve">profiles of I/SVOCs showed significant diversity among the different fuel types tested, with high correlations observed only among emissions from coniferous fuels.  The </w:t>
      </w:r>
      <w:r w:rsidR="007F22C1">
        <w:t xml:space="preserve">chromatographic </w:t>
      </w:r>
      <w:r>
        <w:t xml:space="preserve">profiles did not appear to be strongly </w:t>
      </w:r>
      <w:r w:rsidR="004A6152">
        <w:t>related</w:t>
      </w:r>
      <w:r>
        <w:t xml:space="preserve"> to combustion efficiency.  </w:t>
      </w:r>
    </w:p>
    <w:p w14:paraId="0F743D6C" w14:textId="415A825E" w:rsidR="00C4070B" w:rsidRDefault="00C4070B" w:rsidP="00C4070B">
      <w:r>
        <w:t>Of the compounds observed on the SPE filters, catechol was the most common</w:t>
      </w:r>
      <w:r w:rsidR="00560BE7">
        <w:t>,</w:t>
      </w:r>
      <w:r>
        <w:t xml:space="preserve"> highly abundant compound detected and was generally the dominant benzenediol isomer.  However, fuel-dependent signatures were observed among the benzenediol isomers, with hydroquinone the most abundant isomer in manzanita smoke.  </w:t>
      </w:r>
      <w:r w:rsidR="00080BBA">
        <w:t xml:space="preserve">Further, </w:t>
      </w:r>
      <w:r>
        <w:t xml:space="preserve">hydroquinone </w:t>
      </w:r>
      <w:r w:rsidR="00080BBA">
        <w:t xml:space="preserve">was shown to be </w:t>
      </w:r>
      <w:r>
        <w:t>significantly less volatile than catechol (</w:t>
      </w:r>
      <m:oMath>
        <m:sSubSup>
          <m:sSubSupPr>
            <m:ctrlPr>
              <w:rPr>
                <w:rFonts w:ascii="Cambria Math" w:hAnsi="Cambria Math"/>
                <w:i/>
              </w:rPr>
            </m:ctrlPr>
          </m:sSubSupPr>
          <m:e>
            <m:r>
              <w:rPr>
                <w:rFonts w:ascii="Cambria Math" w:hAnsi="Cambria Math"/>
              </w:rPr>
              <m:t>C</m:t>
            </m:r>
          </m:e>
          <m:sub>
            <m:r>
              <m:rPr>
                <m:sty m:val="p"/>
              </m:rPr>
              <w:rPr>
                <w:rFonts w:ascii="Cambria Math" w:hAnsi="Cambria Math"/>
              </w:rPr>
              <m:t>Cat</m:t>
            </m:r>
          </m:sub>
          <m:sup>
            <m:r>
              <w:rPr>
                <w:rFonts w:ascii="Cambria Math" w:hAnsi="Cambria Math"/>
              </w:rPr>
              <m:t>*</m:t>
            </m:r>
          </m:sup>
        </m:sSubSup>
      </m:oMath>
      <w:r w:rsidRPr="002C7D6A">
        <w:t>/</w:t>
      </w:r>
      <w:r w:rsidRPr="002C7D6A">
        <w:rPr>
          <w:i/>
        </w:rPr>
        <w:t xml:space="preserve"> </w:t>
      </w:r>
      <m:oMath>
        <m:sSubSup>
          <m:sSubSupPr>
            <m:ctrlPr>
              <w:rPr>
                <w:rFonts w:ascii="Cambria Math" w:hAnsi="Cambria Math"/>
                <w:i/>
              </w:rPr>
            </m:ctrlPr>
          </m:sSubSupPr>
          <m:e>
            <m:r>
              <w:rPr>
                <w:rFonts w:ascii="Cambria Math" w:hAnsi="Cambria Math"/>
              </w:rPr>
              <m:t>C</m:t>
            </m:r>
          </m:e>
          <m:sub>
            <m:r>
              <m:rPr>
                <m:sty m:val="p"/>
              </m:rPr>
              <w:rPr>
                <w:rFonts w:ascii="Cambria Math" w:hAnsi="Cambria Math"/>
              </w:rPr>
              <m:t>HQ</m:t>
            </m:r>
          </m:sub>
          <m:sup>
            <m:r>
              <w:rPr>
                <w:rFonts w:ascii="Cambria Math" w:hAnsi="Cambria Math"/>
              </w:rPr>
              <m:t>*</m:t>
            </m:r>
          </m:sup>
        </m:sSubSup>
      </m:oMath>
      <w:r>
        <w:t xml:space="preserve"> ~ 18), which can lead to considerable differences in sampling-line losses, as well as </w:t>
      </w:r>
      <w:r w:rsidR="00080BBA">
        <w:t xml:space="preserve">in </w:t>
      </w:r>
      <w:r>
        <w:t xml:space="preserve">gas-particle partitioning and oxidation chemistry between these isomers.  </w:t>
      </w:r>
      <w:r w:rsidR="00DF5702">
        <w:t>This demonstrates the need for</w:t>
      </w:r>
      <w:r>
        <w:t xml:space="preserve"> isomer speciation </w:t>
      </w:r>
      <w:r w:rsidR="00DF5702">
        <w:t>to achieve</w:t>
      </w:r>
      <w:r>
        <w:t xml:space="preserve"> a holistic understanding of biomass</w:t>
      </w:r>
      <w:r w:rsidR="00E62FCE">
        <w:t>-</w:t>
      </w:r>
      <w:r>
        <w:t xml:space="preserve">burning emissions and plume chemistry.   </w:t>
      </w:r>
    </w:p>
    <w:p w14:paraId="79651F6A" w14:textId="098372D5" w:rsidR="00C4070B" w:rsidRDefault="00C4070B" w:rsidP="00C4070B">
      <w:r>
        <w:t>Based on the phase</w:t>
      </w:r>
      <w:r w:rsidR="00080BBA">
        <w:t xml:space="preserve">-specific </w:t>
      </w:r>
      <w:r>
        <w:t>measurements enabled by PTFE and SPE filter samples, the speciated volatility distribution of Douglas fir rotten log smoke</w:t>
      </w:r>
      <w:r w:rsidR="00080BBA" w:rsidRPr="00080BBA">
        <w:t xml:space="preserve"> </w:t>
      </w:r>
      <w:r w:rsidR="00080BBA">
        <w:t>was estimated</w:t>
      </w:r>
      <w:r>
        <w:t xml:space="preserve">.  Detection of compounds with </w:t>
      </w:r>
      <w:proofErr w:type="spellStart"/>
      <w:r>
        <w:t>log</w:t>
      </w:r>
      <w:r w:rsidRPr="00742DEF">
        <w:rPr>
          <w:i/>
        </w:rPr>
        <w:t>C</w:t>
      </w:r>
      <w:proofErr w:type="spellEnd"/>
      <w:r w:rsidRPr="00742DEF">
        <w:rPr>
          <w:vertAlign w:val="superscript"/>
        </w:rPr>
        <w:t>*</w:t>
      </w:r>
      <w:r>
        <w:t xml:space="preserve"> ~1-4 demonstrates that the SPE-PTFE method enables analysis of gas-phase compounds with lower volatility than has been observed using PTR-TOFMS and sorbent-tube GC</w:t>
      </w:r>
      <w:r w:rsidRPr="0008786A">
        <w:t>×</w:t>
      </w:r>
      <w:r>
        <w:t>GC-TOFMS analyses.  Effectively 100</w:t>
      </w:r>
      <w:r w:rsidR="004A6152">
        <w:t xml:space="preserve"> </w:t>
      </w:r>
      <w:r>
        <w:t xml:space="preserve">% of the compounds observed in both phases were oxygenates (or contained other heteroatoms).  The POA likely to volatilize during plume dilution was attributed to </w:t>
      </w:r>
      <w:proofErr w:type="spellStart"/>
      <w:r>
        <w:t>anhydrosugars</w:t>
      </w:r>
      <w:proofErr w:type="spellEnd"/>
      <w:r>
        <w:t>, phenol derivatives, and unidentified alcohols/acids</w:t>
      </w:r>
      <w:r w:rsidR="00FF5597">
        <w:t>, for which gas-phase chemistry has not been extensively studied</w:t>
      </w:r>
      <w:r>
        <w:t xml:space="preserve">. </w:t>
      </w:r>
    </w:p>
    <w:p w14:paraId="341C7896" w14:textId="77777777" w:rsidR="007F22C1" w:rsidRDefault="007F22C1" w:rsidP="00C4070B"/>
    <w:p w14:paraId="0473A96D" w14:textId="79C78207" w:rsidR="007F22C1" w:rsidRDefault="007F22C1" w:rsidP="00C4070B">
      <w:r w:rsidRPr="004A578B">
        <w:rPr>
          <w:i/>
        </w:rPr>
        <w:t>Data Availability.</w:t>
      </w:r>
      <w:r>
        <w:t xml:space="preserve">  All PTFE and SPE filter data are available for download from the NOAA FIREX archive at </w:t>
      </w:r>
      <w:r w:rsidRPr="007F22C1">
        <w:rPr>
          <w:lang w:val="en-US"/>
        </w:rPr>
        <w:t>https://esrl.noaa.gov/csd/grou</w:t>
      </w:r>
      <w:r>
        <w:rPr>
          <w:lang w:val="en-US"/>
        </w:rPr>
        <w:t>ps/csd7/measurements/2016firex/</w:t>
      </w:r>
      <w:r w:rsidRPr="007F22C1">
        <w:rPr>
          <w:lang w:val="en-US"/>
        </w:rPr>
        <w:t>FireLab/DataDownload/</w:t>
      </w:r>
    </w:p>
    <w:p w14:paraId="377314C7" w14:textId="77777777" w:rsidR="00C4070B" w:rsidRDefault="00C4070B" w:rsidP="00C4070B">
      <w:pPr>
        <w:pStyle w:val="Heading1"/>
      </w:pPr>
      <w:r>
        <w:t>Acknowledgements</w:t>
      </w:r>
    </w:p>
    <w:p w14:paraId="54F0E617" w14:textId="4848257E" w:rsidR="00C4070B" w:rsidRPr="00C4070B" w:rsidRDefault="00C4070B" w:rsidP="00C4070B">
      <w:r>
        <w:t xml:space="preserve">This work was supported by NOAA </w:t>
      </w:r>
      <w:r w:rsidRPr="00B61537">
        <w:t>AC4 Grant</w:t>
      </w:r>
      <w:r w:rsidR="00D107D0">
        <w:t>s</w:t>
      </w:r>
      <w:r w:rsidRPr="00B61537">
        <w:t xml:space="preserve"> NA16OAR4310103</w:t>
      </w:r>
      <w:r w:rsidR="00D107D0">
        <w:t xml:space="preserve"> (UCR) and </w:t>
      </w:r>
      <w:r w:rsidR="00D107D0" w:rsidRPr="00D107D0">
        <w:rPr>
          <w:lang w:val="en-US"/>
        </w:rPr>
        <w:t>NA16OAR4310107</w:t>
      </w:r>
      <w:r w:rsidR="00D107D0">
        <w:rPr>
          <w:lang w:val="en-US"/>
        </w:rPr>
        <w:t xml:space="preserve"> (UCB)</w:t>
      </w:r>
      <w:r>
        <w:t xml:space="preserve">. </w:t>
      </w:r>
      <w:r w:rsidR="00D107D0" w:rsidRPr="00D107D0">
        <w:rPr>
          <w:lang w:val="en-US"/>
        </w:rPr>
        <w:t xml:space="preserve">CNJ acknowledges support from NSF PFS (AGS-1524211). </w:t>
      </w:r>
      <w:r>
        <w:t xml:space="preserve"> A portion of this</w:t>
      </w:r>
      <w:r w:rsidRPr="00B61537">
        <w:t xml:space="preserve"> research was performed using EMSL (</w:t>
      </w:r>
      <w:r>
        <w:t>proposal</w:t>
      </w:r>
      <w:r w:rsidRPr="00B61537">
        <w:t xml:space="preserve"> ID 49601), a DOE Office of Science User Facility sponsored by the Office of Biological and Environmental Research</w:t>
      </w:r>
      <w:r>
        <w:t xml:space="preserve">.  We thank James Roberts (NOAA), Carsten </w:t>
      </w:r>
      <w:proofErr w:type="spellStart"/>
      <w:r>
        <w:t>Warneke</w:t>
      </w:r>
      <w:proofErr w:type="spellEnd"/>
      <w:r>
        <w:t xml:space="preserve"> (NOAA), and Robert </w:t>
      </w:r>
      <w:proofErr w:type="spellStart"/>
      <w:r>
        <w:t>Yokelson</w:t>
      </w:r>
      <w:proofErr w:type="spellEnd"/>
      <w:r>
        <w:t xml:space="preserve"> (University of Montana), as well as FSL staff for organizing the FIREX camp</w:t>
      </w:r>
      <w:r w:rsidR="004A6152">
        <w:t xml:space="preserve">aign.  We </w:t>
      </w:r>
      <w:r w:rsidR="00DF5702">
        <w:t>thank</w:t>
      </w:r>
      <w:r w:rsidR="004A6152">
        <w:t xml:space="preserve"> </w:t>
      </w:r>
      <w:proofErr w:type="spellStart"/>
      <w:r w:rsidR="004A6152">
        <w:t>Tianq</w:t>
      </w:r>
      <w:r>
        <w:t>u</w:t>
      </w:r>
      <w:proofErr w:type="spellEnd"/>
      <w:r>
        <w:t xml:space="preserve"> Cai and Jason Surratt (University of North Carolina, Chapel Hill) for sharing PM</w:t>
      </w:r>
      <w:r w:rsidRPr="00013679">
        <w:rPr>
          <w:vertAlign w:val="subscript"/>
        </w:rPr>
        <w:t>2.5</w:t>
      </w:r>
      <w:r>
        <w:t xml:space="preserve"> data.</w:t>
      </w:r>
    </w:p>
    <w:p w14:paraId="38B7EB5B" w14:textId="77777777" w:rsidR="00C4070B" w:rsidRDefault="00F5258E" w:rsidP="00C4070B">
      <w:pPr>
        <w:pStyle w:val="Heading1"/>
      </w:pPr>
      <w:r>
        <w:lastRenderedPageBreak/>
        <w:t>References</w:t>
      </w:r>
    </w:p>
    <w:p w14:paraId="7A69B543" w14:textId="77777777" w:rsidR="000E68DD" w:rsidRPr="000E68DD" w:rsidRDefault="00C4070B" w:rsidP="000E68DD">
      <w:pPr>
        <w:pStyle w:val="EndNoteBibliography"/>
        <w:spacing w:after="240"/>
        <w:rPr>
          <w:noProof/>
        </w:rPr>
      </w:pPr>
      <w:r>
        <w:fldChar w:fldCharType="begin"/>
      </w:r>
      <w:r>
        <w:instrText xml:space="preserve"> ADDIN EN.REFLIST </w:instrText>
      </w:r>
      <w:r>
        <w:fldChar w:fldCharType="separate"/>
      </w:r>
      <w:r w:rsidR="000E68DD" w:rsidRPr="000E68DD">
        <w:rPr>
          <w:noProof/>
        </w:rPr>
        <w:t>Akagi, S. K., Yokelson, R. J., Wiedinmyer, C., Alvarado, M. J., Reid, J. S., Karl, T., Crounse, J. D., and Wennberg, P. O.: Emission factors for open and domestic biomass burning for use in atmospheric models, Atmos. Chem. Phys., 11, 4039-4072, DOI 10.5194/acp-11-4039-2011, 2011.</w:t>
      </w:r>
    </w:p>
    <w:p w14:paraId="41325E32" w14:textId="77777777" w:rsidR="000E68DD" w:rsidRPr="000E68DD" w:rsidRDefault="000E68DD" w:rsidP="000E68DD">
      <w:pPr>
        <w:pStyle w:val="EndNoteBibliography"/>
        <w:spacing w:after="240"/>
        <w:rPr>
          <w:noProof/>
        </w:rPr>
      </w:pPr>
      <w:r w:rsidRPr="000E68DD">
        <w:rPr>
          <w:noProof/>
        </w:rPr>
        <w:t>Akagi, S. K., Craven, J. S., Taylor, J. W., McMeeking, G. R., Yokelson, R. J., Burling, I. R., Urbanski, S. P., Wold, C. E., Seinfeld, J. H., Coe, H., Alvarado, M. J., and Weise, D. R.: Evolution of trace gases and particles emitted by a chaparral fire in California, Atmos. Chem. Phys., 12, 1397-1421, 2012.</w:t>
      </w:r>
    </w:p>
    <w:p w14:paraId="79027791" w14:textId="77777777" w:rsidR="000E68DD" w:rsidRPr="000E68DD" w:rsidRDefault="000E68DD" w:rsidP="000E68DD">
      <w:pPr>
        <w:pStyle w:val="EndNoteBibliography"/>
        <w:spacing w:after="240"/>
        <w:rPr>
          <w:noProof/>
        </w:rPr>
      </w:pPr>
      <w:r w:rsidRPr="000E68DD">
        <w:rPr>
          <w:noProof/>
        </w:rPr>
        <w:t>Andreae, M. O., and Merlet, P.: Emission of trace gases and aerosols from biomass burning, Global Biogeochem Cy, 15, 955-966, 2001.</w:t>
      </w:r>
    </w:p>
    <w:p w14:paraId="240DB304" w14:textId="77777777" w:rsidR="000E68DD" w:rsidRPr="000E68DD" w:rsidRDefault="000E68DD" w:rsidP="000E68DD">
      <w:pPr>
        <w:pStyle w:val="EndNoteBibliography"/>
        <w:spacing w:after="240"/>
        <w:rPr>
          <w:noProof/>
        </w:rPr>
      </w:pPr>
      <w:r w:rsidRPr="000E68DD">
        <w:rPr>
          <w:noProof/>
        </w:rPr>
        <w:t>Bian, Q. J., Jathar, S. H., Kodros, J. K., Barsanti, K. C., Hatch, L. E., May, A. A., Kreidenweis, S. M., and Pierce, J. R.: Secondary organic aerosol formation in biomass-burning plumes: theoretical analysis of lab studies and ambient plumes, Atmos. Chem. Phys., 17, 5459-5475, 10.5194/acp-17-5459-2017, 2017.</w:t>
      </w:r>
    </w:p>
    <w:p w14:paraId="643DC037" w14:textId="77777777" w:rsidR="000E68DD" w:rsidRPr="000E68DD" w:rsidRDefault="000E68DD" w:rsidP="000E68DD">
      <w:pPr>
        <w:pStyle w:val="EndNoteBibliography"/>
        <w:rPr>
          <w:noProof/>
        </w:rPr>
      </w:pPr>
      <w:r w:rsidRPr="000E68DD">
        <w:rPr>
          <w:noProof/>
        </w:rPr>
        <w:t>Bond, T. C., Streets, D. G., Yarber, K. F., Nelson, S. M., Woo, J. H., and Klimont, Z.: A technology-based global inventory of black and organic carbon emissions from combustion, J. Geophys. Res. Atmos., 109, Artn D14203</w:t>
      </w:r>
    </w:p>
    <w:p w14:paraId="0CA9BBA3" w14:textId="77777777" w:rsidR="000E68DD" w:rsidRPr="000E68DD" w:rsidRDefault="000E68DD" w:rsidP="000E68DD">
      <w:pPr>
        <w:pStyle w:val="EndNoteBibliography"/>
        <w:spacing w:after="240"/>
        <w:rPr>
          <w:noProof/>
        </w:rPr>
      </w:pPr>
      <w:r w:rsidRPr="000E68DD">
        <w:rPr>
          <w:noProof/>
        </w:rPr>
        <w:t>Doi 10.1029/2003jd003697, 2004.</w:t>
      </w:r>
    </w:p>
    <w:p w14:paraId="62F2E32A" w14:textId="77777777" w:rsidR="000E68DD" w:rsidRPr="000E68DD" w:rsidRDefault="000E68DD" w:rsidP="000E68DD">
      <w:pPr>
        <w:pStyle w:val="EndNoteBibliography"/>
        <w:spacing w:after="240"/>
        <w:rPr>
          <w:noProof/>
        </w:rPr>
      </w:pPr>
      <w:r w:rsidRPr="000E68DD">
        <w:rPr>
          <w:noProof/>
        </w:rPr>
        <w:t>Booth, A. M., Montague, W. J., Barley, M. H., Topping, D. O., McFiggans, G., Garforth, A., and Percival, C. J.: Solid state and sub-cooled liquid vapour pressures of cyclic aliphatic dicarboxylic acids, Atmos. Chem. Phys., 11, 655-665, 10.5194/acp-11-655-2011, 2011.</w:t>
      </w:r>
    </w:p>
    <w:p w14:paraId="2C5D4840" w14:textId="77777777" w:rsidR="000E68DD" w:rsidRPr="000E68DD" w:rsidRDefault="000E68DD" w:rsidP="000E68DD">
      <w:pPr>
        <w:pStyle w:val="EndNoteBibliography"/>
        <w:spacing w:after="240"/>
        <w:rPr>
          <w:noProof/>
        </w:rPr>
      </w:pPr>
      <w:r w:rsidRPr="000E68DD">
        <w:rPr>
          <w:noProof/>
        </w:rPr>
        <w:t>Burgess, D. R.: Thermochemical Data, in: NIST Chemistry WebBook, NIST Standard Reference Database Number 69, edited by: Linstrom, P. J., and Mallard, W. G., National Institute of Standards and Technology, Gaithersburg, MD, 2018.</w:t>
      </w:r>
    </w:p>
    <w:p w14:paraId="50A7F02A" w14:textId="77777777" w:rsidR="000E68DD" w:rsidRPr="000E68DD" w:rsidRDefault="000E68DD" w:rsidP="000E68DD">
      <w:pPr>
        <w:pStyle w:val="EndNoteBibliography"/>
        <w:rPr>
          <w:noProof/>
        </w:rPr>
      </w:pPr>
      <w:r w:rsidRPr="000E68DD">
        <w:rPr>
          <w:noProof/>
        </w:rPr>
        <w:t>Capes, G., Johnson, B., McFiggans, G., Williams, P. I., Haywood, J., and Coe, H.: Aging of biomass burning aerosols over West Africa: Aircraft measurements of chemical composition, microphysical properties, and emission ratios, J. Geophys. Res. Atmos., 113, Artn D00c15</w:t>
      </w:r>
    </w:p>
    <w:p w14:paraId="2899F13D" w14:textId="77777777" w:rsidR="000E68DD" w:rsidRPr="000E68DD" w:rsidRDefault="000E68DD" w:rsidP="000E68DD">
      <w:pPr>
        <w:pStyle w:val="EndNoteBibliography"/>
        <w:spacing w:after="240"/>
        <w:rPr>
          <w:noProof/>
        </w:rPr>
      </w:pPr>
      <w:r w:rsidRPr="000E68DD">
        <w:rPr>
          <w:noProof/>
        </w:rPr>
        <w:t>10.1029/2008jd009845, 2008.</w:t>
      </w:r>
    </w:p>
    <w:p w14:paraId="09FFADE7" w14:textId="77777777" w:rsidR="000E68DD" w:rsidRPr="000E68DD" w:rsidRDefault="000E68DD" w:rsidP="000E68DD">
      <w:pPr>
        <w:pStyle w:val="EndNoteBibliography"/>
        <w:spacing w:after="240"/>
        <w:rPr>
          <w:noProof/>
        </w:rPr>
      </w:pPr>
      <w:r w:rsidRPr="000E68DD">
        <w:rPr>
          <w:noProof/>
        </w:rPr>
        <w:t>Capouet, M., and Muller, J. F.: A group contribution method for estimating the vapour pressures of alpha-pinene oxidation products, Atmos. Chem. Phys., 6, 1455-1467, DOI 10.5194/acp-6-1455-2006, 2006.</w:t>
      </w:r>
    </w:p>
    <w:p w14:paraId="10D19327" w14:textId="77777777" w:rsidR="000E68DD" w:rsidRPr="000E68DD" w:rsidRDefault="000E68DD" w:rsidP="000E68DD">
      <w:pPr>
        <w:pStyle w:val="EndNoteBibliography"/>
        <w:spacing w:after="240"/>
        <w:rPr>
          <w:noProof/>
        </w:rPr>
      </w:pPr>
      <w:r w:rsidRPr="000E68DD">
        <w:rPr>
          <w:noProof/>
        </w:rPr>
        <w:t>Christian, T. J., Kleiss, B., Yokelson, R. J., Holzinger, R., Crutzen, P. J., Hao, W. M., Shirai, T., and Blake, D. R.: Comprehensive laboratory measurements of biomass-burning emissions: 2. First intercomparison of open-path FTIR, PTR-MS, and GC- MS/FID/ECD, J. Geophys. Res. Atmos., 109, Doi 10.1029/2003jd003874, 2004.</w:t>
      </w:r>
    </w:p>
    <w:p w14:paraId="266F511E" w14:textId="77777777" w:rsidR="000E68DD" w:rsidRPr="000E68DD" w:rsidRDefault="000E68DD" w:rsidP="000E68DD">
      <w:pPr>
        <w:pStyle w:val="EndNoteBibliography"/>
        <w:spacing w:after="240"/>
        <w:rPr>
          <w:noProof/>
        </w:rPr>
      </w:pPr>
      <w:r w:rsidRPr="000E68DD">
        <w:rPr>
          <w:noProof/>
        </w:rPr>
        <w:t>Cubison, M. J., Ortega, A. M., Hayes, P. L., Farmer, D. K., Day, D., Lechner, M. J., Brune, W. H., Apel, E., Diskin, G. S., Fisher, J. A., Fuelberg, H. E., Hecobian, A., Knapp, D. J., Mikoviny, T., Riemer, D., Sachse, G. W., Sessions, W., Weber, R. J., Weinheimer, A. J., Wisthaler, A., and Jimenez, J. L.: Effects of aging on organic aerosol from open biomass burning smoke in aircraft and laboratory studies, Atmos. Chem. Phys., 11, 12049-12064, 2011.</w:t>
      </w:r>
    </w:p>
    <w:p w14:paraId="0288D61A" w14:textId="77777777" w:rsidR="000E68DD" w:rsidRPr="000E68DD" w:rsidRDefault="000E68DD" w:rsidP="000E68DD">
      <w:pPr>
        <w:pStyle w:val="EndNoteBibliography"/>
        <w:spacing w:after="240"/>
        <w:rPr>
          <w:noProof/>
        </w:rPr>
      </w:pPr>
      <w:r w:rsidRPr="000E68DD">
        <w:rPr>
          <w:noProof/>
        </w:rPr>
        <w:t>DeCarlo, P. F., Ulbrich, I. M., Crounse, J., de Foy, B., Dunlea, E. J., Aiken, A. C., Knapp, D., Weinheimer, A. J., Campos, T., Wennberg, P. O., and Jimenez, J. L.: Investigation of the sources and processing of organic aerosol over the Central Mexican Plateau from aircraft measurements during MILAGRO, Atmos. Chem. Phys., 10, 5257-5280, 10.5194/acp-10-5257-2010, 2010.</w:t>
      </w:r>
    </w:p>
    <w:p w14:paraId="1415CED6" w14:textId="77777777" w:rsidR="000E68DD" w:rsidRPr="000E68DD" w:rsidRDefault="000E68DD" w:rsidP="000E68DD">
      <w:pPr>
        <w:pStyle w:val="EndNoteBibliography"/>
        <w:spacing w:after="240"/>
        <w:rPr>
          <w:noProof/>
        </w:rPr>
      </w:pPr>
      <w:r w:rsidRPr="000E68DD">
        <w:rPr>
          <w:noProof/>
        </w:rPr>
        <w:t>Dettmer-Wilde, K., and Engewald, W., Eds., Practical Gas Chromatography: A Comprehensive Reference, Springer-Verlag, Heidelberg, 2014.</w:t>
      </w:r>
    </w:p>
    <w:p w14:paraId="6BCB0BC4" w14:textId="77777777" w:rsidR="000E68DD" w:rsidRPr="000E68DD" w:rsidRDefault="000E68DD" w:rsidP="000E68DD">
      <w:pPr>
        <w:pStyle w:val="EndNoteBibliography"/>
        <w:spacing w:after="240"/>
        <w:rPr>
          <w:noProof/>
        </w:rPr>
      </w:pPr>
      <w:r w:rsidRPr="000E68DD">
        <w:rPr>
          <w:noProof/>
        </w:rPr>
        <w:t>Dhammapala, R., Claiborn, C., Jimenez, J., Corkill, J., Gullett, B., Simpson, C., and Paulsen, M.: Emission factors of PAHs, methoxyphenols, levoglucosan, elemental carbon and organic carbon from simulated wheat and Kentucky bluegrass stubble burns, Atmos. Environ., 41, 2660-2669, 10.1016/j.atmosenv.2006.11.023, 2007.</w:t>
      </w:r>
    </w:p>
    <w:p w14:paraId="6E55FE5B" w14:textId="77777777" w:rsidR="000E68DD" w:rsidRPr="000E68DD" w:rsidRDefault="000E68DD" w:rsidP="000E68DD">
      <w:pPr>
        <w:pStyle w:val="EndNoteBibliography"/>
        <w:spacing w:after="240"/>
        <w:rPr>
          <w:noProof/>
        </w:rPr>
      </w:pPr>
      <w:r w:rsidRPr="000E68DD">
        <w:rPr>
          <w:noProof/>
        </w:rPr>
        <w:lastRenderedPageBreak/>
        <w:t>Donahue, N. M., Robinson, A. L., Stanier, C. O., and Pandis, S. N.: Coupled partitioning, dilution, and chemical aging of semivolatile organics, Environ. Sci. Technol., 40, 2635-2643, Doi 10.1021/Es052297c, 2006.</w:t>
      </w:r>
    </w:p>
    <w:p w14:paraId="078206C8" w14:textId="77777777" w:rsidR="000E68DD" w:rsidRPr="000E68DD" w:rsidRDefault="000E68DD" w:rsidP="000E68DD">
      <w:pPr>
        <w:pStyle w:val="EndNoteBibliography"/>
        <w:spacing w:after="240"/>
        <w:rPr>
          <w:noProof/>
        </w:rPr>
      </w:pPr>
      <w:r w:rsidRPr="000E68DD">
        <w:rPr>
          <w:noProof/>
        </w:rPr>
        <w:t>Donahue, N. M., Robinson, A. L., and Pandis, S. N.: Atmospheric organic particulate matter: From smoke to secondary organic aerosol, Atmos. Environ., 43, 94-106, DOI 10.1016/j.atmosenv.2008.09.055, 2009.</w:t>
      </w:r>
    </w:p>
    <w:p w14:paraId="08B56942" w14:textId="77777777" w:rsidR="000E68DD" w:rsidRPr="000E68DD" w:rsidRDefault="000E68DD" w:rsidP="000E68DD">
      <w:pPr>
        <w:pStyle w:val="EndNoteBibliography"/>
        <w:spacing w:after="240"/>
        <w:rPr>
          <w:noProof/>
        </w:rPr>
      </w:pPr>
      <w:r w:rsidRPr="000E68DD">
        <w:rPr>
          <w:noProof/>
        </w:rPr>
        <w:t>Erger, C., and Schmidt, T. C.: Disk-based solid-phase extraction analysis of organic substances in water, Trac-Trend Anal Chem, 61, 74-82, 10.1016/j.trac.2014.05.006, 2014.</w:t>
      </w:r>
    </w:p>
    <w:p w14:paraId="452F4759" w14:textId="77777777" w:rsidR="000E68DD" w:rsidRPr="000E68DD" w:rsidRDefault="000E68DD" w:rsidP="000E68DD">
      <w:pPr>
        <w:pStyle w:val="EndNoteBibliography"/>
        <w:spacing w:after="240"/>
        <w:rPr>
          <w:noProof/>
        </w:rPr>
      </w:pPr>
      <w:r w:rsidRPr="000E68DD">
        <w:rPr>
          <w:noProof/>
        </w:rPr>
        <w:t>Finewax, Z., de Gouw, J. A., and Ziemann, P. J.: Identification and Quantification of 4-Nitrocatechol Formed from OH and NO3 Radical-Initiated Reactions of Catechol in Air in the Presence of NOx: Implications for Secondary Organic Aerosol Formation from Biomass Burning, Environ. Sci. Technol., 52, 1981-1989, 10.1021/acs.est.7b05864, 2018.</w:t>
      </w:r>
    </w:p>
    <w:p w14:paraId="207F7E8F" w14:textId="77777777" w:rsidR="000E68DD" w:rsidRPr="000E68DD" w:rsidRDefault="000E68DD" w:rsidP="000E68DD">
      <w:pPr>
        <w:pStyle w:val="EndNoteBibliography"/>
        <w:spacing w:after="240"/>
        <w:rPr>
          <w:noProof/>
        </w:rPr>
      </w:pPr>
      <w:r w:rsidRPr="000E68DD">
        <w:rPr>
          <w:noProof/>
        </w:rPr>
        <w:t>Galarneau, E., Harner, T., Shoeib, M., Kozma, M., and Lane, D.: A preliminary investigation of sorbent-impregnated filters (SIFs) as an alternative to polyurethane foam (PUF) for sampling gas-phase semivolatile organic compounds in air, Atmos. Environ., 40, 5734-5740, 10.1016/j.atmosenv.2006.05.060, 2006.</w:t>
      </w:r>
    </w:p>
    <w:p w14:paraId="726AB36E" w14:textId="77777777" w:rsidR="000E68DD" w:rsidRPr="000E68DD" w:rsidRDefault="000E68DD" w:rsidP="000E68DD">
      <w:pPr>
        <w:pStyle w:val="EndNoteBibliography"/>
        <w:spacing w:after="240"/>
        <w:rPr>
          <w:noProof/>
        </w:rPr>
      </w:pPr>
      <w:r w:rsidRPr="000E68DD">
        <w:rPr>
          <w:noProof/>
        </w:rPr>
        <w:t>Gaston, C. J., Lopez-Hilfiker, F. D., Whybrew, L. E., Hadley, O., McNair, F., Gao, H. L., Jaffe, D. A., and Thornton, J. A.: Online molecular characterization of fine particulate matter in Port Angeles, WA: Evidence for a major impact from residential wood smoke, Atmos. Environ., 138, 99-107, 10.1016/j.atmosenv.2016.05.013, 2016.</w:t>
      </w:r>
    </w:p>
    <w:p w14:paraId="5FF17A61" w14:textId="77777777" w:rsidR="000E68DD" w:rsidRPr="000E68DD" w:rsidRDefault="000E68DD" w:rsidP="000E68DD">
      <w:pPr>
        <w:pStyle w:val="EndNoteBibliography"/>
        <w:spacing w:after="240"/>
        <w:rPr>
          <w:noProof/>
        </w:rPr>
      </w:pPr>
      <w:r w:rsidRPr="000E68DD">
        <w:rPr>
          <w:noProof/>
        </w:rPr>
        <w:t>George, I. J., Black, R. R., Geron, C. D., Aurell, J., Hays, M. D., Preston, W. T., and Gullett, B. K.: Volatile and semivolatile organic compounds in laboratory peat fire emissions, Atmos. Environ., 132, 163-170, 10.1016/j.atmosenv.2016.02.025, 2016.</w:t>
      </w:r>
    </w:p>
    <w:p w14:paraId="60C88DDC" w14:textId="77777777" w:rsidR="000E68DD" w:rsidRPr="000E68DD" w:rsidRDefault="000E68DD" w:rsidP="000E68DD">
      <w:pPr>
        <w:pStyle w:val="EndNoteBibliography"/>
        <w:spacing w:after="240"/>
        <w:rPr>
          <w:noProof/>
        </w:rPr>
      </w:pPr>
      <w:r w:rsidRPr="000E68DD">
        <w:rPr>
          <w:noProof/>
        </w:rPr>
        <w:t>Grieshop, A. P., Logue, J. M., Donahue, N. M., and Robinson, A. L.: Laboratory investigation of photochemical oxidation of organic aerosol from wood fires 1: measurement and simulation of organic aerosol evolution, Atmos. Chem. Phys., 9, 1263-1277, 2009a.</w:t>
      </w:r>
    </w:p>
    <w:p w14:paraId="0F5B2B58" w14:textId="77777777" w:rsidR="000E68DD" w:rsidRPr="000E68DD" w:rsidRDefault="000E68DD" w:rsidP="000E68DD">
      <w:pPr>
        <w:pStyle w:val="EndNoteBibliography"/>
        <w:spacing w:after="240"/>
        <w:rPr>
          <w:noProof/>
        </w:rPr>
      </w:pPr>
      <w:r w:rsidRPr="000E68DD">
        <w:rPr>
          <w:noProof/>
        </w:rPr>
        <w:t>Grieshop, A. P., Miracolo, M. A., Donahue, N. M., and Robinson, A. L.: Constraining the Volatility Distribution and Gas-Particle Partitioning of Combustion Aerosols Using Isothermal Dilution and Thermodenuder Measurements, Environ. Sci. Technol., 43, 4750-4756, Doi 10.1021/Es8032378, 2009b.</w:t>
      </w:r>
    </w:p>
    <w:p w14:paraId="27800B21" w14:textId="77777777" w:rsidR="000E68DD" w:rsidRPr="000E68DD" w:rsidRDefault="000E68DD" w:rsidP="000E68DD">
      <w:pPr>
        <w:pStyle w:val="EndNoteBibliography"/>
        <w:spacing w:after="240"/>
        <w:rPr>
          <w:noProof/>
        </w:rPr>
      </w:pPr>
      <w:r w:rsidRPr="000E68DD">
        <w:rPr>
          <w:noProof/>
        </w:rPr>
        <w:t>Hatch, L. E., Luo, W., Pankow, J. F., Yokelson, R. J., Stockwell, C. E., and Barsanti, K. C.: Identification and quantification of gaseous organic compounds emitted from biomass burning using two-dimensional gas chromatography-time-of-flight mass spectrometry, Atmos. Chem. Phys., 15, 1865-1899, DOI 10.5194/acp-15-1865-2015, 2015.</w:t>
      </w:r>
    </w:p>
    <w:p w14:paraId="4AA738E4" w14:textId="77777777" w:rsidR="000E68DD" w:rsidRPr="000E68DD" w:rsidRDefault="000E68DD" w:rsidP="000E68DD">
      <w:pPr>
        <w:pStyle w:val="EndNoteBibliography"/>
        <w:spacing w:after="240"/>
        <w:rPr>
          <w:noProof/>
        </w:rPr>
      </w:pPr>
      <w:r w:rsidRPr="000E68DD">
        <w:rPr>
          <w:noProof/>
        </w:rPr>
        <w:t>Hatch, L. E., Yokelson, R. J., Stockwell, C. E., Veres, P. R., Simpson, I. J., Blake, D. R., Orlando, J. J., and Barsanti, K. C.: Multi-instrument comparison and compilation of non-methane organic gas emissions from biomass burning and implications for smoke-derived secondary organic aerosol precursors, Atmos. Chem. Phys., 17, 1471-1489, 10.5194/acp-17-1471-2017, 2017.</w:t>
      </w:r>
    </w:p>
    <w:p w14:paraId="365AA7AD" w14:textId="77777777" w:rsidR="000E68DD" w:rsidRPr="000E68DD" w:rsidRDefault="000E68DD" w:rsidP="000E68DD">
      <w:pPr>
        <w:pStyle w:val="EndNoteBibliography"/>
        <w:spacing w:after="240"/>
        <w:rPr>
          <w:noProof/>
        </w:rPr>
      </w:pPr>
      <w:r w:rsidRPr="000E68DD">
        <w:rPr>
          <w:noProof/>
        </w:rPr>
        <w:t>Hays, M. D., Geron, C. D., Linna, K. J., Smith, N. D., and Schauer, J. J.: Speciation of gas-phase and fine particle emissions from burning of foliar fuels, Environ. Sci. Technol., 36, 2281-2295, 2002.</w:t>
      </w:r>
    </w:p>
    <w:p w14:paraId="570A92AC" w14:textId="77777777" w:rsidR="000E68DD" w:rsidRPr="000E68DD" w:rsidRDefault="000E68DD" w:rsidP="000E68DD">
      <w:pPr>
        <w:pStyle w:val="EndNoteBibliography"/>
        <w:spacing w:after="240"/>
        <w:rPr>
          <w:noProof/>
        </w:rPr>
      </w:pPr>
      <w:r w:rsidRPr="000E68DD">
        <w:rPr>
          <w:noProof/>
        </w:rPr>
        <w:t>Hennigan, C. J., Miracolo, M. A., Engelhart, G. J., May, A. A., Presto, A. A., Lee, T., Sullivan, A. P., McMeeking, G. R., Coe, H., Wold, C. E., Hao, W. M., Gilman, J. B., Kuster, W. C., de Gouw, J., Schichtel, B. A., Collett, J. L., Kreidenweis, S. M., and Robinson, A. L.: Chemical and physical transformations of organic aerosol from the photo-oxidation of open biomass burning emissions in an environmental chamber, Atmos. Chem. Phys., 11, 7669-7686, DOI 10.5194/acp-11-7669-2011, 2011.</w:t>
      </w:r>
    </w:p>
    <w:p w14:paraId="46F803D3" w14:textId="77777777" w:rsidR="000E68DD" w:rsidRPr="000E68DD" w:rsidRDefault="000E68DD" w:rsidP="000E68DD">
      <w:pPr>
        <w:pStyle w:val="EndNoteBibliography"/>
        <w:spacing w:after="240"/>
        <w:rPr>
          <w:noProof/>
        </w:rPr>
      </w:pPr>
      <w:r w:rsidRPr="000E68DD">
        <w:rPr>
          <w:noProof/>
        </w:rPr>
        <w:t>Hobbs, P. V., Reid, J. S., Kotchenruther, R. A., Ferek, R. J., and Weiss, R.: Direct radiative forcing by smoke from biomass burning, Science, 275, 1776-1778, 1997.</w:t>
      </w:r>
    </w:p>
    <w:p w14:paraId="59ED97D8" w14:textId="77777777" w:rsidR="000E68DD" w:rsidRPr="000E68DD" w:rsidRDefault="000E68DD" w:rsidP="000E68DD">
      <w:pPr>
        <w:pStyle w:val="EndNoteBibliography"/>
        <w:spacing w:after="240"/>
        <w:rPr>
          <w:noProof/>
        </w:rPr>
      </w:pPr>
      <w:r w:rsidRPr="000E68DD">
        <w:rPr>
          <w:noProof/>
        </w:rPr>
        <w:t>Jayarathne, T., Stockwell, C. E., Gilbert, A. A., Daugherty, K., Cochrane, M. A., Ryan, K. C., Putra, E. I., Saharjo, B. H., Nurhayati, A. D., Albar, I., Yokelson, R. J., and Stone, E. A.: Chemical characterization of fine particulate matter emitted by peat fires in Central Kalimantan, Indonesia, during the 2015 El Nino, Atmos. Chem. Phys., 18, 2585-2600, 10.5194/acp-18-2585-2018, 2018.</w:t>
      </w:r>
    </w:p>
    <w:p w14:paraId="6F4FEA9F" w14:textId="77777777" w:rsidR="000E68DD" w:rsidRPr="000E68DD" w:rsidRDefault="000E68DD" w:rsidP="000E68DD">
      <w:pPr>
        <w:pStyle w:val="EndNoteBibliography"/>
        <w:spacing w:after="240"/>
        <w:rPr>
          <w:noProof/>
        </w:rPr>
      </w:pPr>
      <w:r w:rsidRPr="000E68DD">
        <w:rPr>
          <w:noProof/>
        </w:rPr>
        <w:lastRenderedPageBreak/>
        <w:t>Jen, C. N., Hatch, L. E., Selimovic, V., Yokelson, R. J., Weber, R., Fernandez, A. E., Kreisberg, N. M., Barsanti, K. C., and Goldstein, A. H.: Speciated and total emission factors of particulate organics from burning western U.S. wildland fuels and their dependence on combustion efficiency, Atmos. Chem. Phys. Discuss., Submitted, 2018a.</w:t>
      </w:r>
    </w:p>
    <w:p w14:paraId="6BBB2A16" w14:textId="77777777" w:rsidR="000E68DD" w:rsidRPr="000E68DD" w:rsidRDefault="000E68DD" w:rsidP="000E68DD">
      <w:pPr>
        <w:pStyle w:val="EndNoteBibliography"/>
        <w:spacing w:after="240"/>
        <w:rPr>
          <w:noProof/>
        </w:rPr>
      </w:pPr>
      <w:r w:rsidRPr="000E68DD">
        <w:rPr>
          <w:noProof/>
        </w:rPr>
        <w:t>Jen, C. N., Liang, Y. T., Hatch, L. E., Kreisberg, N. M., Stamatis, C., Kristensen, K., Battles, J. J., Stephens, S. L., York, R. A., Barsanti, K. C., and Goldstein, A. H.: High Hydroquinone Emissions from Burning Manzanita, Environ Sci Tech Let, 5, 309-314, 10.1021/acs.estlett.8b00222, 2018b.</w:t>
      </w:r>
    </w:p>
    <w:p w14:paraId="44D6AEA4" w14:textId="77777777" w:rsidR="000E68DD" w:rsidRPr="000E68DD" w:rsidRDefault="000E68DD" w:rsidP="000E68DD">
      <w:pPr>
        <w:pStyle w:val="EndNoteBibliography"/>
        <w:spacing w:after="240"/>
        <w:rPr>
          <w:noProof/>
        </w:rPr>
      </w:pPr>
      <w:r w:rsidRPr="000E68DD">
        <w:rPr>
          <w:noProof/>
        </w:rPr>
        <w:t>Jolleys, M. D., Coe, H., McFiggans, G., Capes, G., Allan, J. D., Crosier, J., Williams, P. I., Allen, G., Bower, K. N., Jimenez, J. L., Russell, L. M., Grutter, M., and Baumgardner, D.: Characterizing the aging of biomass burning organic aerosol by use of mixing ratios: A meta-analysis of four regions, Environ. Sci. Technol., 46, 13093-13102, 2012.</w:t>
      </w:r>
    </w:p>
    <w:p w14:paraId="34B22B34" w14:textId="77777777" w:rsidR="000E68DD" w:rsidRPr="000E68DD" w:rsidRDefault="000E68DD" w:rsidP="000E68DD">
      <w:pPr>
        <w:pStyle w:val="EndNoteBibliography"/>
        <w:spacing w:after="240"/>
        <w:rPr>
          <w:noProof/>
        </w:rPr>
      </w:pPr>
      <w:r w:rsidRPr="000E68DD">
        <w:rPr>
          <w:noProof/>
        </w:rPr>
        <w:t>Koss, A. R., Sekimoto, K., Gilman, J. B., Selimovic, V., Coggon, M. M., Zarzana, K. J., Yuan, B., Lerner, B. M., Brown, S. S., Jimenez, J. L., Krechmer, J., Roberts, J. M., Warneke, C., Yokelson, R. J., and de Gouw, J.: Non-methane organic gas emissions from biomass burning: identification, quantification, and emission factors from PTR-ToF during the FIREX 2016 laboratory experiment, Atmos. Chem. Phys., 18, 3299-3319, 10.5194/acp-18-3299-2018, 2018.</w:t>
      </w:r>
    </w:p>
    <w:p w14:paraId="5C3825A5" w14:textId="77777777" w:rsidR="000E68DD" w:rsidRPr="000E68DD" w:rsidRDefault="000E68DD" w:rsidP="000E68DD">
      <w:pPr>
        <w:pStyle w:val="EndNoteBibliography"/>
        <w:spacing w:after="240"/>
        <w:rPr>
          <w:noProof/>
        </w:rPr>
      </w:pPr>
      <w:r w:rsidRPr="000E68DD">
        <w:rPr>
          <w:noProof/>
        </w:rPr>
        <w:t>Kunzli, N., Avol, E., Wu, J., Gauderman, W. J., Rappaport, E., and Millstein, J.: Health effects of the 2003 Southern California wildfires on children, Am J of Respir Crit Care Med, 174, 10.1164/rccm.200604-519OC, 2006.</w:t>
      </w:r>
    </w:p>
    <w:p w14:paraId="6A150892" w14:textId="77777777" w:rsidR="000E68DD" w:rsidRPr="000E68DD" w:rsidRDefault="000E68DD" w:rsidP="000E68DD">
      <w:pPr>
        <w:pStyle w:val="EndNoteBibliography"/>
        <w:spacing w:after="240"/>
        <w:rPr>
          <w:noProof/>
        </w:rPr>
      </w:pPr>
      <w:r w:rsidRPr="000E68DD">
        <w:rPr>
          <w:noProof/>
        </w:rPr>
        <w:t>Lai, Z., and Fiehn, O.: Mass spectral fragmentation of trimethylsilylated small molecules, Mass Spectrom Rev, 37, 245-257, doi:10.1002/mas.21518, 2018.</w:t>
      </w:r>
    </w:p>
    <w:p w14:paraId="56ED9BA5" w14:textId="77777777" w:rsidR="000E68DD" w:rsidRPr="000E68DD" w:rsidRDefault="000E68DD" w:rsidP="000E68DD">
      <w:pPr>
        <w:pStyle w:val="EndNoteBibliography"/>
        <w:spacing w:after="240"/>
        <w:rPr>
          <w:noProof/>
        </w:rPr>
      </w:pPr>
      <w:r w:rsidRPr="000E68DD">
        <w:rPr>
          <w:noProof/>
        </w:rPr>
        <w:t>Li, Y., Pöschl, U., and Shiraiwa, M.: Molecular corridors and parameterizations of volatility in the chemical evolution of organic aerosols, Atmos. Chem. Phys., 16, 3327-3344, 10.5194/acp-16-3327-2016, 2016.</w:t>
      </w:r>
    </w:p>
    <w:p w14:paraId="5E6CCFA2" w14:textId="77777777" w:rsidR="000E68DD" w:rsidRPr="000E68DD" w:rsidRDefault="000E68DD" w:rsidP="000E68DD">
      <w:pPr>
        <w:pStyle w:val="EndNoteBibliography"/>
        <w:spacing w:after="240"/>
        <w:rPr>
          <w:noProof/>
        </w:rPr>
      </w:pPr>
      <w:r w:rsidRPr="000E68DD">
        <w:rPr>
          <w:noProof/>
        </w:rPr>
        <w:t>Liu, J. C., Pereira, G., Uhl, S. A., Bravo, M. A., and Bell, M. L.: A systematic review of the physical health impacts from non-occupational exposure to wildfire smoke, Environ Res, 136, 10.1016/j.envres.2014.10.015, 2015.</w:t>
      </w:r>
    </w:p>
    <w:p w14:paraId="58575ACC" w14:textId="77777777" w:rsidR="000E68DD" w:rsidRPr="000E68DD" w:rsidRDefault="000E68DD" w:rsidP="000E68DD">
      <w:pPr>
        <w:pStyle w:val="EndNoteBibliography"/>
        <w:spacing w:after="240"/>
        <w:rPr>
          <w:noProof/>
        </w:rPr>
      </w:pPr>
      <w:r w:rsidRPr="000E68DD">
        <w:rPr>
          <w:noProof/>
        </w:rPr>
        <w:t>Liu, Y. Q., Goodrick, S., and Heilman, W.: Wildland fire emissions, carbon, and climate: Wildfire-climate interactions, Forest Ecol Manag, 317, 80-96, 10.1016/j.foreco.2013.02.020, 2014.</w:t>
      </w:r>
    </w:p>
    <w:p w14:paraId="6D2B4451" w14:textId="77777777" w:rsidR="000E68DD" w:rsidRPr="000E68DD" w:rsidRDefault="000E68DD" w:rsidP="000E68DD">
      <w:pPr>
        <w:pStyle w:val="EndNoteBibliography"/>
        <w:spacing w:after="240"/>
        <w:rPr>
          <w:noProof/>
        </w:rPr>
      </w:pPr>
      <w:r w:rsidRPr="000E68DD">
        <w:rPr>
          <w:noProof/>
        </w:rPr>
        <w:t>Mader, B. T., and Pankow, J. F.: Gas/solid partitioning of semivolatile organic compounds (SOCs) to air filters. 3. An analysis of gas adsorption artifacts in measurements of atmospheric SOCs and organic carbon (OC) when using Teflon membrane filters and quartz fiber filters, Environ. Sci. Technol., 35, 3422-3432, DOI 10.1021/es0015951, 2001.</w:t>
      </w:r>
    </w:p>
    <w:p w14:paraId="777CBE1D" w14:textId="77777777" w:rsidR="000E68DD" w:rsidRPr="000E68DD" w:rsidRDefault="000E68DD" w:rsidP="000E68DD">
      <w:pPr>
        <w:pStyle w:val="EndNoteBibliography"/>
        <w:spacing w:after="240"/>
        <w:rPr>
          <w:noProof/>
        </w:rPr>
      </w:pPr>
      <w:r w:rsidRPr="000E68DD">
        <w:rPr>
          <w:noProof/>
        </w:rPr>
        <w:t>May, A. A., Saleh, R., Hennigan, C. J., Donahue, N. M., and Robinson, A. L.: Volatility of Organic Molecular Markers Used for Source Apportionment Analysis: Measurements and Implications for Atmospheric Lifetime, Environ. Sci. Technol., 46, 12435-12444, 10.1021/es302276t, 2012.</w:t>
      </w:r>
    </w:p>
    <w:p w14:paraId="389D06AC" w14:textId="77777777" w:rsidR="000E68DD" w:rsidRPr="000E68DD" w:rsidRDefault="000E68DD" w:rsidP="000E68DD">
      <w:pPr>
        <w:pStyle w:val="EndNoteBibliography"/>
        <w:spacing w:after="240"/>
        <w:rPr>
          <w:noProof/>
        </w:rPr>
      </w:pPr>
      <w:r w:rsidRPr="000E68DD">
        <w:rPr>
          <w:noProof/>
        </w:rPr>
        <w:t>May, A. A., Levin, E. J. T., Hennigan, C. J., Riipinen, I., Lee, T., Collett, J. L., Jimenez, J. L., Kreidenweis, S. M., and Robinson, A. L.: Gas-particle partitioning of primary organic aerosol emissions: 3. Biomass burning, J. Geophys. Res. Atmos., 118, 11327-11338, 10.1002/jgrd.50828, 2013.</w:t>
      </w:r>
    </w:p>
    <w:p w14:paraId="5D345ED1" w14:textId="77777777" w:rsidR="000E68DD" w:rsidRPr="000E68DD" w:rsidRDefault="000E68DD" w:rsidP="000E68DD">
      <w:pPr>
        <w:pStyle w:val="EndNoteBibliography"/>
        <w:spacing w:after="240"/>
        <w:rPr>
          <w:noProof/>
        </w:rPr>
      </w:pPr>
      <w:r w:rsidRPr="000E68DD">
        <w:rPr>
          <w:noProof/>
        </w:rPr>
        <w:t>May, A. A., Lee, T., McMeeking, G. R., Akagi, S., Sullivan, A. P., Urbanski, S., Yokelson, R. J., and Kreidenweis, S. M.: Observations and analysis of organic aerosol evolution in some prescribed fire smoke plumes, Atmos. Chem. Phys., 15, 6323-6335, 10.5194/acp-15-6323-2015, 2015.</w:t>
      </w:r>
    </w:p>
    <w:p w14:paraId="7A0E0081" w14:textId="77777777" w:rsidR="000E68DD" w:rsidRPr="000E68DD" w:rsidRDefault="000E68DD" w:rsidP="000E68DD">
      <w:pPr>
        <w:pStyle w:val="EndNoteBibliography"/>
        <w:spacing w:after="240"/>
        <w:rPr>
          <w:noProof/>
        </w:rPr>
      </w:pPr>
      <w:r w:rsidRPr="000E68DD">
        <w:rPr>
          <w:noProof/>
        </w:rPr>
        <w:t>Mazzoleni, L. R., Zielinska, B., and Moosmuller, H.: Emissions of levoglucosan, methoxy phenols, and organic acids from prescribed burns, laboratory combustion of wildland fuels, and residential wood combustion, Environ. Sci. Technol., 41, 2115-2122, 10.1021/es061702c, 2007.</w:t>
      </w:r>
    </w:p>
    <w:p w14:paraId="4962D6B7" w14:textId="77777777" w:rsidR="000E68DD" w:rsidRPr="000E68DD" w:rsidRDefault="000E68DD" w:rsidP="000E68DD">
      <w:pPr>
        <w:pStyle w:val="EndNoteBibliography"/>
        <w:spacing w:after="240"/>
        <w:rPr>
          <w:noProof/>
        </w:rPr>
      </w:pPr>
      <w:r w:rsidRPr="000E68DD">
        <w:rPr>
          <w:noProof/>
        </w:rPr>
        <w:t>McDonald, J. D., Zielinska, B., Fujita, E. M., Sagebiel, J. C., Chow, J. C., and Watson, J. G.: Fine particle and gaseous emission rates from residential wood combustion, Environ. Sci. Technol., 34, 2080-2091, DOI 10.1021/es9909632, 2000.</w:t>
      </w:r>
    </w:p>
    <w:p w14:paraId="4046974A" w14:textId="77777777" w:rsidR="000E68DD" w:rsidRPr="000E68DD" w:rsidRDefault="000E68DD" w:rsidP="000E68DD">
      <w:pPr>
        <w:pStyle w:val="EndNoteBibliography"/>
        <w:spacing w:after="240"/>
        <w:rPr>
          <w:noProof/>
        </w:rPr>
      </w:pPr>
      <w:r w:rsidRPr="000E68DD">
        <w:rPr>
          <w:noProof/>
        </w:rPr>
        <w:lastRenderedPageBreak/>
        <w:t>Naeher, L. P., Brauer, M., Lipsett, M., Zelikoff, J. T., Simpson, C. D., Koenig, J. Q., and Smith, K. R.: Woodsmoke Health Effects: A Review, Inhalation Toxicology, 19, 67-106, 10.1080/08958370600985875, 2007.</w:t>
      </w:r>
    </w:p>
    <w:p w14:paraId="3D907352" w14:textId="77777777" w:rsidR="000E68DD" w:rsidRPr="000E68DD" w:rsidRDefault="000E68DD" w:rsidP="000E68DD">
      <w:pPr>
        <w:pStyle w:val="EndNoteBibliography"/>
        <w:spacing w:after="240"/>
        <w:rPr>
          <w:noProof/>
        </w:rPr>
      </w:pPr>
      <w:r w:rsidRPr="000E68DD">
        <w:rPr>
          <w:noProof/>
        </w:rPr>
        <w:t>Nakao, S., Clark, C., Tang, P., Sato, K., and Cocker, D.: Secondary organic aerosol formation from phenolic compounds in the absence of NOx, Atmos. Chem. Phys., 11, 10649-10660, 2011.</w:t>
      </w:r>
    </w:p>
    <w:p w14:paraId="10C3A763" w14:textId="77777777" w:rsidR="000E68DD" w:rsidRPr="000E68DD" w:rsidRDefault="000E68DD" w:rsidP="000E68DD">
      <w:pPr>
        <w:pStyle w:val="EndNoteBibliography"/>
        <w:spacing w:after="240"/>
        <w:rPr>
          <w:noProof/>
        </w:rPr>
      </w:pPr>
      <w:r w:rsidRPr="000E68DD">
        <w:rPr>
          <w:noProof/>
        </w:rPr>
        <w:t>Ortega, A. M., Day, D. A., Cubison, M. J., Brune, W. H., Bon, D., de Gouw, J. A., and Jimenez, J. L.: Secondary organic aerosol formation and primary organic aerosol oxidation from biomass-burning smoke in a flow reactor during FLAME-3, Atmos. Chem. Phys., 13, 11551-11571, 2013.</w:t>
      </w:r>
    </w:p>
    <w:p w14:paraId="578984E3" w14:textId="77777777" w:rsidR="000E68DD" w:rsidRPr="000E68DD" w:rsidRDefault="000E68DD" w:rsidP="000E68DD">
      <w:pPr>
        <w:pStyle w:val="EndNoteBibliography"/>
        <w:spacing w:after="240"/>
        <w:rPr>
          <w:noProof/>
        </w:rPr>
      </w:pPr>
      <w:r w:rsidRPr="000E68DD">
        <w:rPr>
          <w:noProof/>
        </w:rPr>
        <w:t>Pagonis, D., Krechmer, J. E., de Gouw, J., Jimenez, J. L., and Ziemann, P. J.: Effects of gas-wall partitioning in Teflon tubing and instrumentation on time-resolved measurements of gas-phase organic compounds, Atmos. Meas. Tech., 10, 4687-4696, 10.5194/amt-10-4687-2017, 2017.</w:t>
      </w:r>
    </w:p>
    <w:p w14:paraId="2EE43BF9" w14:textId="77777777" w:rsidR="000E68DD" w:rsidRPr="000E68DD" w:rsidRDefault="000E68DD" w:rsidP="000E68DD">
      <w:pPr>
        <w:pStyle w:val="EndNoteBibliography"/>
        <w:spacing w:after="240"/>
        <w:rPr>
          <w:noProof/>
        </w:rPr>
      </w:pPr>
      <w:r w:rsidRPr="000E68DD">
        <w:rPr>
          <w:noProof/>
        </w:rPr>
        <w:t>Pankow, J. F.: An Absorption-Model of Gas-Particle Partitioning of Organic-Compounds in the Atmosphere, Atmos. Environ., 28, 185-188, Doi 10.1016/1352-2310(94)90093-0, 1994.</w:t>
      </w:r>
    </w:p>
    <w:p w14:paraId="62F0B422" w14:textId="77777777" w:rsidR="000E68DD" w:rsidRPr="000E68DD" w:rsidRDefault="000E68DD" w:rsidP="000E68DD">
      <w:pPr>
        <w:pStyle w:val="EndNoteBibliography"/>
        <w:spacing w:after="240"/>
        <w:rPr>
          <w:noProof/>
        </w:rPr>
      </w:pPr>
      <w:r w:rsidRPr="000E68DD">
        <w:rPr>
          <w:noProof/>
        </w:rPr>
        <w:t>Paolini, V., Guerriero, E., Bacaloni, A., Rotatori, M., Benedetti, P., and Mosca, S.: Simultaneous Sampling of Vapor and Particle-Phase Carcinogenic Polycyclic Aromatic Hydrocarbons on Functionalized Glass Fiber Filters, Aerosol Air Qual Res, 16, 175-183, 10.4209/aaqr.2015.07.0476, 2016.</w:t>
      </w:r>
    </w:p>
    <w:p w14:paraId="2AB92669" w14:textId="77777777" w:rsidR="000E68DD" w:rsidRPr="000E68DD" w:rsidRDefault="000E68DD" w:rsidP="000E68DD">
      <w:pPr>
        <w:pStyle w:val="EndNoteBibliography"/>
        <w:spacing w:after="240"/>
        <w:rPr>
          <w:noProof/>
        </w:rPr>
      </w:pPr>
      <w:r w:rsidRPr="000E68DD">
        <w:rPr>
          <w:noProof/>
        </w:rPr>
        <w:t>Robinson, A. L., Donahue, N. M., Shrivastava, M. K., Weitkamp, E. A., Sage, A. M., Grieshop, A. P., Lane, T. E., Pierce, J. R., and Pandis, S. N.: Rethinking organic aerosols: Semivolatile emissions and photochemical aging, Science, 315, 1259-1262, DOI 10.1126/science.1133061, 2007.</w:t>
      </w:r>
    </w:p>
    <w:p w14:paraId="4CA585F7" w14:textId="77777777" w:rsidR="000E68DD" w:rsidRPr="000E68DD" w:rsidRDefault="000E68DD" w:rsidP="000E68DD">
      <w:pPr>
        <w:pStyle w:val="EndNoteBibliography"/>
        <w:spacing w:after="240"/>
        <w:rPr>
          <w:noProof/>
        </w:rPr>
      </w:pPr>
      <w:r w:rsidRPr="000E68DD">
        <w:rPr>
          <w:noProof/>
        </w:rPr>
        <w:t>Sanchez, C., Carlsson, H., Colmsjo, A., Crescenzi, C., and Batlle, R.: Determination of nitroaromatic compounds in air samples at femtogram level using C-18 membrane sampling and on-line extraction with LC-MS, Anal Chem, 75, 4639-4645, 10.1021/ac034278w, 2003.</w:t>
      </w:r>
    </w:p>
    <w:p w14:paraId="1C6FAFA3" w14:textId="77777777" w:rsidR="000E68DD" w:rsidRPr="000E68DD" w:rsidRDefault="000E68DD" w:rsidP="000E68DD">
      <w:pPr>
        <w:pStyle w:val="EndNoteBibliography"/>
        <w:spacing w:after="240"/>
        <w:rPr>
          <w:noProof/>
        </w:rPr>
      </w:pPr>
      <w:r w:rsidRPr="000E68DD">
        <w:rPr>
          <w:noProof/>
        </w:rPr>
        <w:t>Sauret-Szezepanki, N., and Lane, D. A.: Smog chamber study of acenaphthene: Gas/particle partition measurements of the products formed by reaction with the OH radical, Polycycl Aromat Comp, 24, 161-172, 10.1080/10406630490460610, 2004.</w:t>
      </w:r>
    </w:p>
    <w:p w14:paraId="5594B249" w14:textId="77777777" w:rsidR="000E68DD" w:rsidRPr="000E68DD" w:rsidRDefault="000E68DD" w:rsidP="000E68DD">
      <w:pPr>
        <w:pStyle w:val="EndNoteBibliography"/>
        <w:spacing w:after="240"/>
        <w:rPr>
          <w:noProof/>
        </w:rPr>
      </w:pPr>
      <w:r w:rsidRPr="000E68DD">
        <w:rPr>
          <w:noProof/>
        </w:rPr>
        <w:t>Schauer, J. J., Kleeman, M. J., Cass, G. R., and Simoneit, B. R. T.: Measurement of emissions from air pollution sources. 3. C-1-C-29 organic compounds from fireplace combustion of wood, Environ. Sci. Technol., 35, 1716-1728, 2001.</w:t>
      </w:r>
    </w:p>
    <w:p w14:paraId="79A1ED30" w14:textId="77777777" w:rsidR="000E68DD" w:rsidRPr="000E68DD" w:rsidRDefault="000E68DD" w:rsidP="000E68DD">
      <w:pPr>
        <w:pStyle w:val="EndNoteBibliography"/>
        <w:spacing w:after="240"/>
        <w:rPr>
          <w:noProof/>
        </w:rPr>
      </w:pPr>
      <w:r w:rsidRPr="000E68DD">
        <w:rPr>
          <w:noProof/>
        </w:rPr>
        <w:t>Schmarr, H. G., and Bernhardt, J.: Profiling analysis of volatile compounds from fruits using comprehensive two-dimensional gas chromatography and image processing techniques, J Chromatogr A, 1217, 565-574, 10.1016/j.chroma.2009.11.063, 2010.</w:t>
      </w:r>
    </w:p>
    <w:p w14:paraId="17566510" w14:textId="77777777" w:rsidR="000E68DD" w:rsidRPr="000E68DD" w:rsidRDefault="000E68DD" w:rsidP="000E68DD">
      <w:pPr>
        <w:pStyle w:val="EndNoteBibliography"/>
        <w:spacing w:after="240"/>
        <w:rPr>
          <w:noProof/>
        </w:rPr>
      </w:pPr>
      <w:r w:rsidRPr="000E68DD">
        <w:rPr>
          <w:noProof/>
        </w:rPr>
        <w:t>Sekimoto, K., Koss, A. R., Gilman, J. B., Selimovic, V., Coggon, M. M., Zarzana, K. J., Yuan, B., Lerner, B. M., Brown, S. S., Warneke, C., Yokelson, R. J., Roberts, J. M., and de Gouw, J.: High- and low-temperature pyrolysis profiles describe volatile organic compound emissions from western US wildfire fuels, Atmos. Chem. Phys., 18, 9263-9281, 10.5194/acp-2018-52, 2018.</w:t>
      </w:r>
    </w:p>
    <w:p w14:paraId="41E6CDCD" w14:textId="77777777" w:rsidR="000E68DD" w:rsidRPr="000E68DD" w:rsidRDefault="000E68DD" w:rsidP="000E68DD">
      <w:pPr>
        <w:pStyle w:val="EndNoteBibliography"/>
        <w:spacing w:after="240"/>
        <w:rPr>
          <w:noProof/>
        </w:rPr>
      </w:pPr>
      <w:r w:rsidRPr="000E68DD">
        <w:rPr>
          <w:noProof/>
        </w:rPr>
        <w:t>Selimovic, V., Yokelson, R. J., Warneke, C., Roberts, J. M., de Gouw, J., Reardon, J., and Griffith, D. W. T.: Aerosol optical properties and trace gas emissions by PAX and OP-FTIR for laboratory-simulated western US wildfires during FIREX, Atmos. Chem. Phys., 18, 2929-2948, 10.5194/acp-18-2929-2018, 2018.</w:t>
      </w:r>
    </w:p>
    <w:p w14:paraId="78CB3304" w14:textId="77777777" w:rsidR="000E68DD" w:rsidRPr="000E68DD" w:rsidRDefault="000E68DD" w:rsidP="000E68DD">
      <w:pPr>
        <w:pStyle w:val="EndNoteBibliography"/>
        <w:spacing w:after="240"/>
        <w:rPr>
          <w:noProof/>
        </w:rPr>
      </w:pPr>
      <w:r w:rsidRPr="000E68DD">
        <w:rPr>
          <w:noProof/>
        </w:rPr>
        <w:t>Smith, J. D., Kinney, H., and Anastasio, C.: Aqueous benzene-diols react with an organic triplet excited state and hydroxyl radical to form secondary organic aerosol, Phys Chem Chem Phys, 17, 10227-10237, 10.1039/c4cp06095d, 2015.</w:t>
      </w:r>
    </w:p>
    <w:p w14:paraId="1790B93F" w14:textId="77777777" w:rsidR="000E68DD" w:rsidRPr="000E68DD" w:rsidRDefault="000E68DD" w:rsidP="000E68DD">
      <w:pPr>
        <w:pStyle w:val="EndNoteBibliography"/>
        <w:spacing w:after="240"/>
        <w:rPr>
          <w:noProof/>
        </w:rPr>
      </w:pPr>
      <w:r w:rsidRPr="000E68DD">
        <w:rPr>
          <w:noProof/>
        </w:rPr>
        <w:t>Stuff, J. R., Cheicante, R. L., Durst, H. D., and Ruth, J. L.: Detection of the chemical warfare agents bis-(2-chloroethyl)ethylamine (HN-1) and tris-(2-chloroethyl)amine (HN-3) in air, J Chromatogr A, 849, 529-540, Doi 10.1016/S0021-9673(99)00585-3, 1999.</w:t>
      </w:r>
    </w:p>
    <w:p w14:paraId="081C6DD7" w14:textId="77777777" w:rsidR="000E68DD" w:rsidRPr="000E68DD" w:rsidRDefault="000E68DD" w:rsidP="000E68DD">
      <w:pPr>
        <w:pStyle w:val="EndNoteBibliography"/>
        <w:spacing w:after="240"/>
        <w:rPr>
          <w:noProof/>
        </w:rPr>
      </w:pPr>
      <w:r w:rsidRPr="000E68DD">
        <w:rPr>
          <w:noProof/>
        </w:rPr>
        <w:t>Tkacik, D. S., Presto, A. A., Donahue, N. M., and Robinson, A. L.: Secondary Organic Aerosol Formation from Intermediate-Volatility Organic Compounds: Cyclic, Linear, and Branched Alkanes, Environ. Sci. Technol., 46, 8773-8781, 10.1021/es301112c, 2012.</w:t>
      </w:r>
    </w:p>
    <w:p w14:paraId="2244608A" w14:textId="77777777" w:rsidR="000E68DD" w:rsidRPr="000E68DD" w:rsidRDefault="000E68DD" w:rsidP="000E68DD">
      <w:pPr>
        <w:pStyle w:val="EndNoteBibliography"/>
        <w:spacing w:after="240"/>
        <w:rPr>
          <w:noProof/>
        </w:rPr>
      </w:pPr>
      <w:r w:rsidRPr="000E68DD">
        <w:rPr>
          <w:noProof/>
        </w:rPr>
        <w:lastRenderedPageBreak/>
        <w:t>Tkacik, D. S., Robinson, E. S., Ahern, A., Saleh, R., Stockwell, C., Veres, P., Simpson, I. J., Meinardi, S., Blake, D. R., Yokelson, R. J., Presto, A. A., Sullivan, R. C., Donahue, N. M., and Robinson, A. L.: A dual-chamber method for quantifying the effects of atmospheric perturbations on secondary organic aerosol formation from biomass burning emissions, Journal of Geophysical Research: Atmospheres, 122, 6043-6058, 10.1002/2016JD025784, 2017.</w:t>
      </w:r>
    </w:p>
    <w:p w14:paraId="5D38AAD3" w14:textId="77777777" w:rsidR="000E68DD" w:rsidRPr="000E68DD" w:rsidRDefault="000E68DD" w:rsidP="000E68DD">
      <w:pPr>
        <w:pStyle w:val="EndNoteBibliography"/>
        <w:spacing w:after="240"/>
        <w:rPr>
          <w:noProof/>
        </w:rPr>
      </w:pPr>
      <w:r w:rsidRPr="000E68DD">
        <w:rPr>
          <w:noProof/>
        </w:rPr>
        <w:t>Tollback, J., Tamburro, D., Crescenzi, C., and Carlsson, H.: Air sampling with Empore solid phase extraction membranes and online single-channel desorption/liquid chromatography/mass spectrometry analysis: Determination of volatile and semi-volatile organophosphate esters, J Chromatogr A, 1129, 1-8, 10.1016/j.chroma.2006.05.086, 2006.</w:t>
      </w:r>
    </w:p>
    <w:p w14:paraId="000706CE" w14:textId="77777777" w:rsidR="000E68DD" w:rsidRPr="000E68DD" w:rsidRDefault="000E68DD" w:rsidP="000E68DD">
      <w:pPr>
        <w:pStyle w:val="EndNoteBibliography"/>
        <w:spacing w:after="240"/>
        <w:rPr>
          <w:noProof/>
        </w:rPr>
      </w:pPr>
      <w:r w:rsidRPr="000E68DD">
        <w:rPr>
          <w:noProof/>
        </w:rPr>
        <w:t>Verevkin, S. P., and Kozlova, S. A.: Di-hydroxybenzenes: Catechol, resorcinol, and hydroquinone - Enthalpies of phase transitions revisited, Thermochim Acta, 471, 33-42, 10.1016/j.tca.2008.02.016, 2008.</w:t>
      </w:r>
    </w:p>
    <w:p w14:paraId="5D06612B" w14:textId="77777777" w:rsidR="000E68DD" w:rsidRPr="000E68DD" w:rsidRDefault="000E68DD" w:rsidP="000E68DD">
      <w:pPr>
        <w:pStyle w:val="EndNoteBibliography"/>
        <w:spacing w:after="240"/>
        <w:rPr>
          <w:noProof/>
        </w:rPr>
      </w:pPr>
      <w:r w:rsidRPr="000E68DD">
        <w:rPr>
          <w:noProof/>
        </w:rPr>
        <w:t>Worton, D. R., Decker, M., Isaacman-VanWertz, G., Chan, A. W. H., Wilson, K. R., and Goldstein, A. H.: Improved molecular level identification of organic compounds using comprehensive two-dimensional chromatography, dual ionization energies and high resolution mass spectrometry, Analyst, 142, 2395-2403, 10.1039/C7AN00625J, 2017.</w:t>
      </w:r>
    </w:p>
    <w:p w14:paraId="2460733D" w14:textId="77777777" w:rsidR="000E68DD" w:rsidRPr="000E68DD" w:rsidRDefault="000E68DD" w:rsidP="000E68DD">
      <w:pPr>
        <w:pStyle w:val="EndNoteBibliography"/>
        <w:spacing w:after="240"/>
        <w:rPr>
          <w:noProof/>
        </w:rPr>
      </w:pPr>
      <w:r w:rsidRPr="000E68DD">
        <w:rPr>
          <w:noProof/>
        </w:rPr>
        <w:t>Yee, L. D., Kautzman, K. E., Loza, C. L., Schilling, K. A., Coggon, M. M., Chhabra, P. S., Chan, M. N., Chan, A. W. H., Hersey, S. P., Crounse, J. D., Wennberg, P. O., Flagan, R. C., and Seinfeld, J. H.: Secondary organic aerosol formation from biomass burning intermediates: phenol and methoxyphenols, Atmos. Chem. Phys., 13, 8019-8043, 2013.</w:t>
      </w:r>
    </w:p>
    <w:p w14:paraId="41CAC2F2" w14:textId="77777777" w:rsidR="000E68DD" w:rsidRPr="000E68DD" w:rsidRDefault="000E68DD" w:rsidP="000E68DD">
      <w:pPr>
        <w:pStyle w:val="EndNoteBibliography"/>
        <w:spacing w:after="240"/>
        <w:rPr>
          <w:noProof/>
        </w:rPr>
      </w:pPr>
      <w:r w:rsidRPr="000E68DD">
        <w:rPr>
          <w:noProof/>
        </w:rPr>
        <w:t>Yokelson, R. J., Griffith, D. W. T., and Ward, D. E.: Open-path Fourier transform infrared studies of large-scale laboratory biomass fires, J. Geophys. Res. Atmos., 101, 21067-21080, 1996.</w:t>
      </w:r>
    </w:p>
    <w:p w14:paraId="56937181" w14:textId="77777777" w:rsidR="000E68DD" w:rsidRPr="000E68DD" w:rsidRDefault="000E68DD" w:rsidP="000E68DD">
      <w:pPr>
        <w:pStyle w:val="EndNoteBibliography"/>
        <w:spacing w:after="240"/>
        <w:rPr>
          <w:noProof/>
        </w:rPr>
      </w:pPr>
      <w:r w:rsidRPr="000E68DD">
        <w:rPr>
          <w:noProof/>
        </w:rPr>
        <w:t>Yokelson, R. J., Crounse, J. D., DeCarlo, P. F., Karl, T., Urbanski, S., Atlas, E., Campos, T., Shinozuka, Y., Kapustin, V., Clarke, A. D., Weinheimer, A., Knapp, D. J., Montzka, D. D., Holloway, J., Weibring, P., Flocke, F., Zheng, W., Toohey, D., Wennberg, P. O., Wiedinmyer, C., Mauldin, L., Fried, A., Richter, D., Walega, J., Jimenez, J. L., Adachi, K., Buseck, P. R., Hall, S. R., and Shetter, R.: Emissions from biomass burning in the Yucatan, Atmos. Chem. Phys., 9, 5785-5812, 2009.</w:t>
      </w:r>
    </w:p>
    <w:p w14:paraId="3F3587FB" w14:textId="77777777" w:rsidR="000E68DD" w:rsidRPr="000E68DD" w:rsidRDefault="000E68DD" w:rsidP="000E68DD">
      <w:pPr>
        <w:pStyle w:val="EndNoteBibliography"/>
        <w:spacing w:after="240"/>
        <w:rPr>
          <w:noProof/>
        </w:rPr>
      </w:pPr>
      <w:r w:rsidRPr="000E68DD">
        <w:rPr>
          <w:noProof/>
        </w:rPr>
        <w:t>Zhao, Y., Hennigan, C. J., May, A. A., Tkacik, D. S., de Gouw, J. A., Gilman, J. B., Kuster, W. C., Borbon, A., and Robinson, A. L.: Intermediate-Volatility Organic Compounds: A Large Source of Secondary Organic Aerosol, Environ. Sci. Technol., 48, 13743-13750, 10.1021/es5035188, 2014.</w:t>
      </w:r>
    </w:p>
    <w:p w14:paraId="5E207DDF" w14:textId="77777777" w:rsidR="000E68DD" w:rsidRPr="000E68DD" w:rsidRDefault="000E68DD" w:rsidP="000E68DD">
      <w:pPr>
        <w:pStyle w:val="EndNoteBibliography"/>
        <w:spacing w:after="240"/>
        <w:rPr>
          <w:noProof/>
        </w:rPr>
      </w:pPr>
      <w:r w:rsidRPr="000E68DD">
        <w:rPr>
          <w:noProof/>
        </w:rPr>
        <w:t>Zhao, Y., Nguyen, N. T., Presto, A. A., Hennigan, C. J., May, A. A., and Robinson, A. L.: Intermediate Volatility Organic Compound Emissions from On-Road Gasoline Vehicles and Small Off-Road Gasoline Engines, Environ. Sci. Technol., 10.1021/acs.est.5b06247, 2016.</w:t>
      </w:r>
    </w:p>
    <w:p w14:paraId="7CD45779" w14:textId="77777777" w:rsidR="000E68DD" w:rsidRPr="000E68DD" w:rsidRDefault="000E68DD" w:rsidP="000E68DD">
      <w:pPr>
        <w:pStyle w:val="EndNoteBibliography"/>
        <w:rPr>
          <w:noProof/>
        </w:rPr>
      </w:pPr>
      <w:r w:rsidRPr="000E68DD">
        <w:rPr>
          <w:noProof/>
        </w:rPr>
        <w:t>Ziemann, P. J.: Effects of molecular structure on the chemistry of aerosol formation from the OH-radical-initiated oxidation of alkanes and alkenes, Int Rev Phys Chem, 30, 161-195, 2011.</w:t>
      </w:r>
    </w:p>
    <w:p w14:paraId="2A367B05" w14:textId="7FD3D662" w:rsidR="00C4070B" w:rsidRDefault="00C4070B" w:rsidP="003A4FB4">
      <w:pPr>
        <w:pStyle w:val="Caption"/>
      </w:pPr>
      <w:r>
        <w:fldChar w:fldCharType="end"/>
      </w:r>
    </w:p>
    <w:p w14:paraId="071A2EA9" w14:textId="77777777" w:rsidR="00C4070B" w:rsidRDefault="00C4070B" w:rsidP="00C4070B">
      <w:pPr>
        <w:rPr>
          <w:sz w:val="18"/>
          <w:szCs w:val="18"/>
        </w:rPr>
      </w:pPr>
      <w:r>
        <w:br w:type="page"/>
      </w:r>
    </w:p>
    <w:p w14:paraId="127CB395" w14:textId="77777777" w:rsidR="00C4070B" w:rsidRDefault="00C4070B" w:rsidP="0067675B">
      <w:pPr>
        <w:pStyle w:val="Caption"/>
      </w:pPr>
      <w:r>
        <w:lastRenderedPageBreak/>
        <w:t>Table 1.  Summary of sampled fires</w:t>
      </w:r>
    </w:p>
    <w:tbl>
      <w:tblPr>
        <w:tblStyle w:val="TableGrid"/>
        <w:tblW w:w="8928" w:type="dxa"/>
        <w:tblLook w:val="04A0" w:firstRow="1" w:lastRow="0" w:firstColumn="1" w:lastColumn="0" w:noHBand="0" w:noVBand="1"/>
      </w:tblPr>
      <w:tblGrid>
        <w:gridCol w:w="1818"/>
        <w:gridCol w:w="2790"/>
        <w:gridCol w:w="1576"/>
        <w:gridCol w:w="2744"/>
      </w:tblGrid>
      <w:tr w:rsidR="00C4070B" w:rsidRPr="00747A49" w14:paraId="094496E0" w14:textId="77777777" w:rsidTr="00C4070B">
        <w:tc>
          <w:tcPr>
            <w:tcW w:w="1818" w:type="dxa"/>
          </w:tcPr>
          <w:p w14:paraId="550218B8"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Fire number</w:t>
            </w:r>
          </w:p>
        </w:tc>
        <w:tc>
          <w:tcPr>
            <w:tcW w:w="2790" w:type="dxa"/>
          </w:tcPr>
          <w:p w14:paraId="4C7B3085"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Fuel Type</w:t>
            </w:r>
          </w:p>
        </w:tc>
        <w:tc>
          <w:tcPr>
            <w:tcW w:w="1576" w:type="dxa"/>
          </w:tcPr>
          <w:p w14:paraId="2D014AD0"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MCE</w:t>
            </w:r>
            <w:r w:rsidRPr="0067675B">
              <w:rPr>
                <w:rFonts w:asciiTheme="minorHAnsi" w:hAnsiTheme="minorHAnsi" w:cstheme="minorHAnsi"/>
                <w:noProof/>
                <w:sz w:val="20"/>
                <w:szCs w:val="20"/>
                <w:vertAlign w:val="superscript"/>
              </w:rPr>
              <w:t>1</w:t>
            </w:r>
          </w:p>
        </w:tc>
        <w:tc>
          <w:tcPr>
            <w:tcW w:w="2744" w:type="dxa"/>
          </w:tcPr>
          <w:p w14:paraId="259FE801"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 of Compounds</w:t>
            </w:r>
          </w:p>
          <w:p w14:paraId="02942B0F"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Total (SPE, PTFE, Both)</w:t>
            </w:r>
          </w:p>
        </w:tc>
      </w:tr>
      <w:tr w:rsidR="00C4070B" w:rsidRPr="00747A49" w14:paraId="0557CABE" w14:textId="77777777" w:rsidTr="00C4070B">
        <w:tc>
          <w:tcPr>
            <w:tcW w:w="1818" w:type="dxa"/>
          </w:tcPr>
          <w:p w14:paraId="275CBA3D"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02</w:t>
            </w:r>
          </w:p>
        </w:tc>
        <w:tc>
          <w:tcPr>
            <w:tcW w:w="2790" w:type="dxa"/>
          </w:tcPr>
          <w:p w14:paraId="2B617CBC"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Ponderosa pine</w:t>
            </w:r>
          </w:p>
        </w:tc>
        <w:tc>
          <w:tcPr>
            <w:tcW w:w="1576" w:type="dxa"/>
          </w:tcPr>
          <w:p w14:paraId="55FB06EF"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0.931</w:t>
            </w:r>
          </w:p>
        </w:tc>
        <w:tc>
          <w:tcPr>
            <w:tcW w:w="2744" w:type="dxa"/>
          </w:tcPr>
          <w:p w14:paraId="1A45DDB9"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256 (157, 74, 25)</w:t>
            </w:r>
          </w:p>
        </w:tc>
      </w:tr>
      <w:tr w:rsidR="00C4070B" w:rsidRPr="00747A49" w14:paraId="1D2D1CBB" w14:textId="77777777" w:rsidTr="00C4070B">
        <w:tc>
          <w:tcPr>
            <w:tcW w:w="1818" w:type="dxa"/>
          </w:tcPr>
          <w:p w14:paraId="140987E9"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16</w:t>
            </w:r>
          </w:p>
        </w:tc>
        <w:tc>
          <w:tcPr>
            <w:tcW w:w="2790" w:type="dxa"/>
          </w:tcPr>
          <w:p w14:paraId="4CAFA18D"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Ponderosa pine, litter</w:t>
            </w:r>
          </w:p>
        </w:tc>
        <w:tc>
          <w:tcPr>
            <w:tcW w:w="1576" w:type="dxa"/>
          </w:tcPr>
          <w:p w14:paraId="08D58900"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0.954</w:t>
            </w:r>
          </w:p>
        </w:tc>
        <w:tc>
          <w:tcPr>
            <w:tcW w:w="2744" w:type="dxa"/>
          </w:tcPr>
          <w:p w14:paraId="02F57243"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503 (191, 255, 57)</w:t>
            </w:r>
          </w:p>
        </w:tc>
      </w:tr>
      <w:tr w:rsidR="00C4070B" w:rsidRPr="00747A49" w14:paraId="43DACD97" w14:textId="77777777" w:rsidTr="00C4070B">
        <w:tc>
          <w:tcPr>
            <w:tcW w:w="1818" w:type="dxa"/>
          </w:tcPr>
          <w:p w14:paraId="66B3E1BD"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22</w:t>
            </w:r>
          </w:p>
        </w:tc>
        <w:tc>
          <w:tcPr>
            <w:tcW w:w="2790" w:type="dxa"/>
          </w:tcPr>
          <w:p w14:paraId="1DE7FC29" w14:textId="27204F95"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 xml:space="preserve">Douglas </w:t>
            </w:r>
            <w:r w:rsidR="004A5FF0">
              <w:rPr>
                <w:rFonts w:asciiTheme="minorHAnsi" w:hAnsiTheme="minorHAnsi" w:cstheme="minorHAnsi"/>
                <w:noProof/>
                <w:sz w:val="20"/>
                <w:szCs w:val="20"/>
              </w:rPr>
              <w:t>f</w:t>
            </w:r>
            <w:r w:rsidRPr="0067675B">
              <w:rPr>
                <w:rFonts w:asciiTheme="minorHAnsi" w:hAnsiTheme="minorHAnsi" w:cstheme="minorHAnsi"/>
                <w:noProof/>
                <w:sz w:val="20"/>
                <w:szCs w:val="20"/>
              </w:rPr>
              <w:t>ir, litter</w:t>
            </w:r>
          </w:p>
        </w:tc>
        <w:tc>
          <w:tcPr>
            <w:tcW w:w="1576" w:type="dxa"/>
          </w:tcPr>
          <w:p w14:paraId="67C164F8"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0.945</w:t>
            </w:r>
          </w:p>
        </w:tc>
        <w:tc>
          <w:tcPr>
            <w:tcW w:w="2744" w:type="dxa"/>
          </w:tcPr>
          <w:p w14:paraId="014B6127"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376 (221, 128, 27)</w:t>
            </w:r>
          </w:p>
        </w:tc>
      </w:tr>
      <w:tr w:rsidR="00C4070B" w:rsidRPr="00747A49" w14:paraId="4262F07A" w14:textId="77777777" w:rsidTr="00C4070B">
        <w:tc>
          <w:tcPr>
            <w:tcW w:w="1818" w:type="dxa"/>
          </w:tcPr>
          <w:p w14:paraId="3C0DEB14"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28</w:t>
            </w:r>
          </w:p>
        </w:tc>
        <w:tc>
          <w:tcPr>
            <w:tcW w:w="2790" w:type="dxa"/>
          </w:tcPr>
          <w:p w14:paraId="7D003FAB"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Manzanita, canopy</w:t>
            </w:r>
          </w:p>
        </w:tc>
        <w:tc>
          <w:tcPr>
            <w:tcW w:w="1576" w:type="dxa"/>
          </w:tcPr>
          <w:p w14:paraId="0D97886C"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0.963</w:t>
            </w:r>
          </w:p>
        </w:tc>
        <w:tc>
          <w:tcPr>
            <w:tcW w:w="2744" w:type="dxa"/>
          </w:tcPr>
          <w:p w14:paraId="0959501C"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357 (152, 155, 50)</w:t>
            </w:r>
          </w:p>
        </w:tc>
      </w:tr>
      <w:tr w:rsidR="00C4070B" w:rsidRPr="00747A49" w14:paraId="18A33F25" w14:textId="77777777" w:rsidTr="00C4070B">
        <w:tc>
          <w:tcPr>
            <w:tcW w:w="1818" w:type="dxa"/>
          </w:tcPr>
          <w:p w14:paraId="68B05BE6"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31</w:t>
            </w:r>
          </w:p>
        </w:tc>
        <w:tc>
          <w:tcPr>
            <w:tcW w:w="2790" w:type="dxa"/>
          </w:tcPr>
          <w:p w14:paraId="50C26FC1" w14:textId="1D99C6E5"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 xml:space="preserve">Douglas </w:t>
            </w:r>
            <w:r w:rsidR="004A5FF0">
              <w:rPr>
                <w:rFonts w:asciiTheme="minorHAnsi" w:hAnsiTheme="minorHAnsi" w:cstheme="minorHAnsi"/>
                <w:noProof/>
                <w:sz w:val="20"/>
                <w:szCs w:val="20"/>
              </w:rPr>
              <w:t>f</w:t>
            </w:r>
            <w:r w:rsidRPr="0067675B">
              <w:rPr>
                <w:rFonts w:asciiTheme="minorHAnsi" w:hAnsiTheme="minorHAnsi" w:cstheme="minorHAnsi"/>
                <w:noProof/>
                <w:sz w:val="20"/>
                <w:szCs w:val="20"/>
              </w:rPr>
              <w:t>ir, rotten log</w:t>
            </w:r>
          </w:p>
        </w:tc>
        <w:tc>
          <w:tcPr>
            <w:tcW w:w="1576" w:type="dxa"/>
          </w:tcPr>
          <w:p w14:paraId="4E4619DA"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0.781</w:t>
            </w:r>
          </w:p>
        </w:tc>
        <w:tc>
          <w:tcPr>
            <w:tcW w:w="2744" w:type="dxa"/>
          </w:tcPr>
          <w:p w14:paraId="725A98C2"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722 (269, 270, 183)</w:t>
            </w:r>
          </w:p>
        </w:tc>
      </w:tr>
      <w:tr w:rsidR="00C4070B" w:rsidRPr="00747A49" w14:paraId="00C077DF" w14:textId="77777777" w:rsidTr="00C4070B">
        <w:tc>
          <w:tcPr>
            <w:tcW w:w="1818" w:type="dxa"/>
          </w:tcPr>
          <w:p w14:paraId="49BA1AE0"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36</w:t>
            </w:r>
          </w:p>
        </w:tc>
        <w:tc>
          <w:tcPr>
            <w:tcW w:w="2790" w:type="dxa"/>
          </w:tcPr>
          <w:p w14:paraId="03A5D234"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Engelmann spruce, duff</w:t>
            </w:r>
          </w:p>
        </w:tc>
        <w:tc>
          <w:tcPr>
            <w:tcW w:w="1576" w:type="dxa"/>
          </w:tcPr>
          <w:p w14:paraId="0B7DCBAB"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0.871</w:t>
            </w:r>
          </w:p>
        </w:tc>
        <w:tc>
          <w:tcPr>
            <w:tcW w:w="2744" w:type="dxa"/>
          </w:tcPr>
          <w:p w14:paraId="73FB0A21"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470 (280, 142, 48)</w:t>
            </w:r>
          </w:p>
        </w:tc>
      </w:tr>
      <w:tr w:rsidR="00C4070B" w:rsidRPr="00747A49" w14:paraId="1CC4E244" w14:textId="77777777" w:rsidTr="00C4070B">
        <w:tc>
          <w:tcPr>
            <w:tcW w:w="1818" w:type="dxa"/>
          </w:tcPr>
          <w:p w14:paraId="72C35E6E"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37</w:t>
            </w:r>
          </w:p>
        </w:tc>
        <w:tc>
          <w:tcPr>
            <w:tcW w:w="2790" w:type="dxa"/>
          </w:tcPr>
          <w:p w14:paraId="4C0A998C"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Ponderosa pine</w:t>
            </w:r>
          </w:p>
        </w:tc>
        <w:tc>
          <w:tcPr>
            <w:tcW w:w="1576" w:type="dxa"/>
          </w:tcPr>
          <w:p w14:paraId="4DB17157"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0.940</w:t>
            </w:r>
          </w:p>
        </w:tc>
        <w:tc>
          <w:tcPr>
            <w:tcW w:w="2744" w:type="dxa"/>
          </w:tcPr>
          <w:p w14:paraId="2B55FC82"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733 (299, 354, 80)</w:t>
            </w:r>
          </w:p>
        </w:tc>
      </w:tr>
      <w:tr w:rsidR="00C4070B" w:rsidRPr="00747A49" w14:paraId="65DAFC3E" w14:textId="77777777" w:rsidTr="00C4070B">
        <w:tc>
          <w:tcPr>
            <w:tcW w:w="1818" w:type="dxa"/>
          </w:tcPr>
          <w:p w14:paraId="482918C7"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42</w:t>
            </w:r>
          </w:p>
        </w:tc>
        <w:tc>
          <w:tcPr>
            <w:tcW w:w="2790" w:type="dxa"/>
          </w:tcPr>
          <w:p w14:paraId="6BA86E78"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Lodgepole pine</w:t>
            </w:r>
          </w:p>
        </w:tc>
        <w:tc>
          <w:tcPr>
            <w:tcW w:w="1576" w:type="dxa"/>
          </w:tcPr>
          <w:p w14:paraId="37A2EC2D"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0.951</w:t>
            </w:r>
          </w:p>
        </w:tc>
        <w:tc>
          <w:tcPr>
            <w:tcW w:w="2744" w:type="dxa"/>
          </w:tcPr>
          <w:p w14:paraId="004B5A7C"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482 (257, 175, 50)</w:t>
            </w:r>
          </w:p>
        </w:tc>
      </w:tr>
      <w:tr w:rsidR="00C4070B" w:rsidRPr="00747A49" w14:paraId="409074FD" w14:textId="77777777" w:rsidTr="00C4070B">
        <w:tc>
          <w:tcPr>
            <w:tcW w:w="1818" w:type="dxa"/>
          </w:tcPr>
          <w:p w14:paraId="1D0BD562"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47</w:t>
            </w:r>
          </w:p>
        </w:tc>
        <w:tc>
          <w:tcPr>
            <w:tcW w:w="2790" w:type="dxa"/>
          </w:tcPr>
          <w:p w14:paraId="6A05BFF4"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Subalpine fir</w:t>
            </w:r>
          </w:p>
        </w:tc>
        <w:tc>
          <w:tcPr>
            <w:tcW w:w="1576" w:type="dxa"/>
          </w:tcPr>
          <w:p w14:paraId="79A1EC0C"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0.932</w:t>
            </w:r>
          </w:p>
        </w:tc>
        <w:tc>
          <w:tcPr>
            <w:tcW w:w="2744" w:type="dxa"/>
          </w:tcPr>
          <w:p w14:paraId="53E98497"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630 (311, 253, 66)</w:t>
            </w:r>
          </w:p>
        </w:tc>
      </w:tr>
      <w:tr w:rsidR="00C4070B" w:rsidRPr="00747A49" w14:paraId="669EE825" w14:textId="77777777" w:rsidTr="00C4070B">
        <w:tc>
          <w:tcPr>
            <w:tcW w:w="1818" w:type="dxa"/>
          </w:tcPr>
          <w:p w14:paraId="00E4E97A"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49</w:t>
            </w:r>
          </w:p>
        </w:tc>
        <w:tc>
          <w:tcPr>
            <w:tcW w:w="2790" w:type="dxa"/>
          </w:tcPr>
          <w:p w14:paraId="68DD9F72"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Excelsior</w:t>
            </w:r>
          </w:p>
        </w:tc>
        <w:tc>
          <w:tcPr>
            <w:tcW w:w="1576" w:type="dxa"/>
          </w:tcPr>
          <w:p w14:paraId="193AC61D"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0.971</w:t>
            </w:r>
          </w:p>
        </w:tc>
        <w:tc>
          <w:tcPr>
            <w:tcW w:w="2744" w:type="dxa"/>
          </w:tcPr>
          <w:p w14:paraId="7ECF0279"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141 (84, 46, 11)</w:t>
            </w:r>
          </w:p>
        </w:tc>
      </w:tr>
      <w:tr w:rsidR="00C4070B" w:rsidRPr="00747A49" w14:paraId="38115F25" w14:textId="77777777" w:rsidTr="00C4070B">
        <w:tc>
          <w:tcPr>
            <w:tcW w:w="1818" w:type="dxa"/>
          </w:tcPr>
          <w:p w14:paraId="793CCDF2"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50</w:t>
            </w:r>
          </w:p>
        </w:tc>
        <w:tc>
          <w:tcPr>
            <w:tcW w:w="2790" w:type="dxa"/>
          </w:tcPr>
          <w:p w14:paraId="2CB5BC72"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Yak dung</w:t>
            </w:r>
          </w:p>
        </w:tc>
        <w:tc>
          <w:tcPr>
            <w:tcW w:w="1576" w:type="dxa"/>
          </w:tcPr>
          <w:p w14:paraId="530B1AE2"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0.899</w:t>
            </w:r>
          </w:p>
        </w:tc>
        <w:tc>
          <w:tcPr>
            <w:tcW w:w="2744" w:type="dxa"/>
          </w:tcPr>
          <w:p w14:paraId="6C133627"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881 (378, 360, 143)</w:t>
            </w:r>
          </w:p>
        </w:tc>
      </w:tr>
      <w:tr w:rsidR="00C4070B" w:rsidRPr="00747A49" w14:paraId="06D22154" w14:textId="77777777" w:rsidTr="00C4070B">
        <w:tc>
          <w:tcPr>
            <w:tcW w:w="1818" w:type="dxa"/>
          </w:tcPr>
          <w:p w14:paraId="0D7BD45A"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52</w:t>
            </w:r>
          </w:p>
        </w:tc>
        <w:tc>
          <w:tcPr>
            <w:tcW w:w="2790" w:type="dxa"/>
          </w:tcPr>
          <w:p w14:paraId="628E463A"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Engelmann spruce</w:t>
            </w:r>
          </w:p>
        </w:tc>
        <w:tc>
          <w:tcPr>
            <w:tcW w:w="1576" w:type="dxa"/>
          </w:tcPr>
          <w:p w14:paraId="07290E7E"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0.957</w:t>
            </w:r>
          </w:p>
        </w:tc>
        <w:tc>
          <w:tcPr>
            <w:tcW w:w="2744" w:type="dxa"/>
          </w:tcPr>
          <w:p w14:paraId="4D1DAF12"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597 (357, 194, 46)</w:t>
            </w:r>
          </w:p>
        </w:tc>
      </w:tr>
      <w:tr w:rsidR="00C4070B" w:rsidRPr="00747A49" w14:paraId="4C3F095F" w14:textId="77777777" w:rsidTr="00C4070B">
        <w:tc>
          <w:tcPr>
            <w:tcW w:w="1818" w:type="dxa"/>
          </w:tcPr>
          <w:p w14:paraId="46555A8C"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55</w:t>
            </w:r>
          </w:p>
        </w:tc>
        <w:tc>
          <w:tcPr>
            <w:tcW w:w="2790" w:type="dxa"/>
          </w:tcPr>
          <w:p w14:paraId="537F8E31"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Indonesian peat</w:t>
            </w:r>
          </w:p>
        </w:tc>
        <w:tc>
          <w:tcPr>
            <w:tcW w:w="1576" w:type="dxa"/>
          </w:tcPr>
          <w:p w14:paraId="5F7EC5C4"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0.831</w:t>
            </w:r>
          </w:p>
        </w:tc>
        <w:tc>
          <w:tcPr>
            <w:tcW w:w="2744" w:type="dxa"/>
          </w:tcPr>
          <w:p w14:paraId="1D75D37C"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547 (94, 402, 51)</w:t>
            </w:r>
          </w:p>
        </w:tc>
      </w:tr>
      <w:tr w:rsidR="00C4070B" w:rsidRPr="00747A49" w14:paraId="106A46C9" w14:textId="77777777" w:rsidTr="00C4070B">
        <w:tc>
          <w:tcPr>
            <w:tcW w:w="1818" w:type="dxa"/>
          </w:tcPr>
          <w:p w14:paraId="29576CBC"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56</w:t>
            </w:r>
          </w:p>
        </w:tc>
        <w:tc>
          <w:tcPr>
            <w:tcW w:w="2790" w:type="dxa"/>
          </w:tcPr>
          <w:p w14:paraId="19F33F5E"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Subalpine fir, duff</w:t>
            </w:r>
          </w:p>
        </w:tc>
        <w:tc>
          <w:tcPr>
            <w:tcW w:w="1576" w:type="dxa"/>
          </w:tcPr>
          <w:p w14:paraId="23D2AF2C"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0.886</w:t>
            </w:r>
          </w:p>
        </w:tc>
        <w:tc>
          <w:tcPr>
            <w:tcW w:w="2744" w:type="dxa"/>
          </w:tcPr>
          <w:p w14:paraId="64970366"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683 (232, 280, 171)</w:t>
            </w:r>
          </w:p>
        </w:tc>
      </w:tr>
      <w:tr w:rsidR="00C4070B" w:rsidRPr="00747A49" w14:paraId="3592ADEB" w14:textId="77777777" w:rsidTr="00C4070B">
        <w:tc>
          <w:tcPr>
            <w:tcW w:w="1818" w:type="dxa"/>
          </w:tcPr>
          <w:p w14:paraId="582A419E"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60</w:t>
            </w:r>
          </w:p>
        </w:tc>
        <w:tc>
          <w:tcPr>
            <w:tcW w:w="2790" w:type="dxa"/>
          </w:tcPr>
          <w:p w14:paraId="682437DE"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Rice straw</w:t>
            </w:r>
          </w:p>
        </w:tc>
        <w:tc>
          <w:tcPr>
            <w:tcW w:w="1576" w:type="dxa"/>
          </w:tcPr>
          <w:p w14:paraId="508027F3"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0.953</w:t>
            </w:r>
          </w:p>
        </w:tc>
        <w:tc>
          <w:tcPr>
            <w:tcW w:w="2744" w:type="dxa"/>
          </w:tcPr>
          <w:p w14:paraId="5F89691F"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190 (146, 30, 14)</w:t>
            </w:r>
          </w:p>
        </w:tc>
      </w:tr>
      <w:tr w:rsidR="00C4070B" w:rsidRPr="00747A49" w14:paraId="56A135D1" w14:textId="77777777" w:rsidTr="00C4070B">
        <w:tc>
          <w:tcPr>
            <w:tcW w:w="1818" w:type="dxa"/>
          </w:tcPr>
          <w:p w14:paraId="5726DA2D"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62</w:t>
            </w:r>
          </w:p>
        </w:tc>
        <w:tc>
          <w:tcPr>
            <w:tcW w:w="2790" w:type="dxa"/>
          </w:tcPr>
          <w:p w14:paraId="088CC6F8"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Bear grass</w:t>
            </w:r>
          </w:p>
        </w:tc>
        <w:tc>
          <w:tcPr>
            <w:tcW w:w="1576" w:type="dxa"/>
          </w:tcPr>
          <w:p w14:paraId="1BB9CAAC"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0.897</w:t>
            </w:r>
          </w:p>
        </w:tc>
        <w:tc>
          <w:tcPr>
            <w:tcW w:w="2744" w:type="dxa"/>
          </w:tcPr>
          <w:p w14:paraId="41A0F343"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518 (307, 154, 57)</w:t>
            </w:r>
          </w:p>
        </w:tc>
      </w:tr>
      <w:tr w:rsidR="00C4070B" w:rsidRPr="00747A49" w14:paraId="1DFD0F75" w14:textId="77777777" w:rsidTr="00C4070B">
        <w:tc>
          <w:tcPr>
            <w:tcW w:w="1818" w:type="dxa"/>
          </w:tcPr>
          <w:p w14:paraId="019A8306"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65</w:t>
            </w:r>
          </w:p>
        </w:tc>
        <w:tc>
          <w:tcPr>
            <w:tcW w:w="2790" w:type="dxa"/>
          </w:tcPr>
          <w:p w14:paraId="1FA12678" w14:textId="77777777"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Jeffrey pine, duff</w:t>
            </w:r>
          </w:p>
        </w:tc>
        <w:tc>
          <w:tcPr>
            <w:tcW w:w="1576" w:type="dxa"/>
          </w:tcPr>
          <w:p w14:paraId="044D804C"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0.877</w:t>
            </w:r>
          </w:p>
        </w:tc>
        <w:tc>
          <w:tcPr>
            <w:tcW w:w="2744" w:type="dxa"/>
          </w:tcPr>
          <w:p w14:paraId="2C3F9327"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449 (215, 182, 52)</w:t>
            </w:r>
          </w:p>
        </w:tc>
      </w:tr>
      <w:tr w:rsidR="00C4070B" w:rsidRPr="00747A49" w14:paraId="71774152" w14:textId="77777777" w:rsidTr="00C4070B">
        <w:tc>
          <w:tcPr>
            <w:tcW w:w="1818" w:type="dxa"/>
          </w:tcPr>
          <w:p w14:paraId="1046B3E4"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66</w:t>
            </w:r>
          </w:p>
        </w:tc>
        <w:tc>
          <w:tcPr>
            <w:tcW w:w="2790" w:type="dxa"/>
          </w:tcPr>
          <w:p w14:paraId="036FEC63" w14:textId="0E60A80C" w:rsidR="00C4070B" w:rsidRPr="0067675B" w:rsidRDefault="00C4070B" w:rsidP="00C4070B">
            <w:pPr>
              <w:spacing w:line="240" w:lineRule="auto"/>
              <w:rPr>
                <w:rFonts w:asciiTheme="minorHAnsi" w:hAnsiTheme="minorHAnsi" w:cstheme="minorHAnsi"/>
                <w:noProof/>
                <w:sz w:val="20"/>
                <w:szCs w:val="20"/>
              </w:rPr>
            </w:pPr>
            <w:r w:rsidRPr="0067675B">
              <w:rPr>
                <w:rFonts w:asciiTheme="minorHAnsi" w:hAnsiTheme="minorHAnsi" w:cstheme="minorHAnsi"/>
                <w:noProof/>
                <w:sz w:val="20"/>
                <w:szCs w:val="20"/>
              </w:rPr>
              <w:t>Sage</w:t>
            </w:r>
            <w:r w:rsidR="004A5FF0">
              <w:rPr>
                <w:rFonts w:asciiTheme="minorHAnsi" w:hAnsiTheme="minorHAnsi" w:cstheme="minorHAnsi"/>
                <w:noProof/>
                <w:sz w:val="20"/>
                <w:szCs w:val="20"/>
              </w:rPr>
              <w:t>brush</w:t>
            </w:r>
          </w:p>
        </w:tc>
        <w:tc>
          <w:tcPr>
            <w:tcW w:w="1576" w:type="dxa"/>
          </w:tcPr>
          <w:p w14:paraId="77CC56C9" w14:textId="77777777" w:rsidR="00C4070B" w:rsidRPr="0067675B" w:rsidRDefault="00C4070B" w:rsidP="00C4070B">
            <w:pPr>
              <w:spacing w:line="240" w:lineRule="auto"/>
              <w:ind w:right="-62"/>
              <w:jc w:val="center"/>
              <w:rPr>
                <w:rFonts w:asciiTheme="minorHAnsi" w:hAnsiTheme="minorHAnsi" w:cstheme="minorHAnsi"/>
                <w:noProof/>
                <w:sz w:val="20"/>
                <w:szCs w:val="20"/>
              </w:rPr>
            </w:pPr>
            <w:r w:rsidRPr="0067675B">
              <w:rPr>
                <w:rFonts w:asciiTheme="minorHAnsi" w:hAnsiTheme="minorHAnsi" w:cstheme="minorHAnsi"/>
                <w:noProof/>
                <w:sz w:val="20"/>
                <w:szCs w:val="20"/>
              </w:rPr>
              <w:t>0.919</w:t>
            </w:r>
          </w:p>
        </w:tc>
        <w:tc>
          <w:tcPr>
            <w:tcW w:w="2744" w:type="dxa"/>
          </w:tcPr>
          <w:p w14:paraId="752A43C8" w14:textId="77777777" w:rsidR="00C4070B" w:rsidRPr="0067675B" w:rsidRDefault="00C4070B" w:rsidP="00C4070B">
            <w:pPr>
              <w:spacing w:line="240" w:lineRule="auto"/>
              <w:jc w:val="center"/>
              <w:rPr>
                <w:rFonts w:asciiTheme="minorHAnsi" w:hAnsiTheme="minorHAnsi" w:cstheme="minorHAnsi"/>
                <w:noProof/>
                <w:sz w:val="20"/>
                <w:szCs w:val="20"/>
              </w:rPr>
            </w:pPr>
            <w:r w:rsidRPr="0067675B">
              <w:rPr>
                <w:rFonts w:asciiTheme="minorHAnsi" w:hAnsiTheme="minorHAnsi" w:cstheme="minorHAnsi"/>
                <w:noProof/>
                <w:sz w:val="20"/>
                <w:szCs w:val="20"/>
              </w:rPr>
              <w:t>317 (183, 113, 21)</w:t>
            </w:r>
          </w:p>
        </w:tc>
      </w:tr>
    </w:tbl>
    <w:p w14:paraId="0711D5C3" w14:textId="77777777" w:rsidR="0067675B" w:rsidRDefault="00C4070B" w:rsidP="0067675B">
      <w:r w:rsidRPr="003F43DE">
        <w:rPr>
          <w:vertAlign w:val="superscript"/>
        </w:rPr>
        <w:t>1</w:t>
      </w:r>
      <w:r>
        <w:t xml:space="preserve">MCE values from Table S1 of </w:t>
      </w:r>
      <w:r>
        <w:fldChar w:fldCharType="begin">
          <w:fldData xml:space="preserve">PEVuZE5vdGU+PENpdGUgQXV0aG9yWWVhcj0iMSI+PEF1dGhvcj5TZWxpbW92aWM8L0F1dGhvcj48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</w:fldData>
        </w:fldChar>
      </w:r>
      <w:r>
        <w:instrText xml:space="preserve"> ADDIN EN.CITE </w:instrText>
      </w:r>
      <w:r>
        <w:fldChar w:fldCharType="begin">
          <w:fldData xml:space="preserve">PEVuZE5vdGU+PENpdGUgQXV0aG9yWWVhcj0iMSI+PEF1dGhvcj5TZWxpbW92aWM8L0F1dGhvcj48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</w:fldData>
        </w:fldChar>
      </w:r>
      <w:r>
        <w:instrText xml:space="preserve"> ADDIN EN.CITE.DATA </w:instrText>
      </w:r>
      <w:r>
        <w:fldChar w:fldCharType="end"/>
      </w:r>
      <w:r>
        <w:fldChar w:fldCharType="separate"/>
      </w:r>
      <w:r>
        <w:rPr>
          <w:noProof/>
        </w:rPr>
        <w:t>Selimovic et al. (2018)</w:t>
      </w:r>
      <w:r>
        <w:fldChar w:fldCharType="end"/>
      </w:r>
    </w:p>
    <w:p w14:paraId="52424DC4" w14:textId="77777777" w:rsidR="0067675B" w:rsidRDefault="0067675B">
      <w:pPr>
        <w:spacing w:line="240" w:lineRule="auto"/>
        <w:jc w:val="left"/>
      </w:pPr>
      <w:r>
        <w:br w:type="page"/>
      </w:r>
    </w:p>
    <w:p w14:paraId="54AE2D52" w14:textId="10972A54" w:rsidR="0067675B" w:rsidRDefault="0067675B" w:rsidP="0067675B">
      <w:pPr>
        <w:pStyle w:val="Caption"/>
      </w:pPr>
      <w:r>
        <w:lastRenderedPageBreak/>
        <w:t xml:space="preserve">Table 2.  Measured and literature-derived </w:t>
      </w:r>
      <w:r w:rsidRPr="00050CD0">
        <w:rPr>
          <w:i/>
        </w:rPr>
        <w:t>C</w:t>
      </w:r>
      <w:r w:rsidRPr="00D05CF7">
        <w:rPr>
          <w:i/>
          <w:vertAlign w:val="subscript"/>
        </w:rPr>
        <w:t>i</w:t>
      </w:r>
      <w:r w:rsidRPr="00D05CF7">
        <w:rPr>
          <w:vertAlign w:val="superscript"/>
        </w:rPr>
        <w:t>*</w:t>
      </w:r>
      <w:r>
        <w:t xml:space="preserve"> (</w:t>
      </w:r>
      <w:r w:rsidRPr="00D05CF7">
        <w:t>μ</w:t>
      </w:r>
      <w:r w:rsidR="004372BB">
        <w:t xml:space="preserve">g </w:t>
      </w:r>
      <w:r>
        <w:t>m</w:t>
      </w:r>
      <w:r w:rsidR="004372BB" w:rsidRPr="004372BB">
        <w:rPr>
          <w:vertAlign w:val="superscript"/>
        </w:rPr>
        <w:t>-</w:t>
      </w:r>
      <w:r w:rsidRPr="00D05CF7">
        <w:rPr>
          <w:vertAlign w:val="superscript"/>
        </w:rPr>
        <w:t>3</w:t>
      </w:r>
      <w:r w:rsidRPr="00D05CF7">
        <w:t>)</w:t>
      </w:r>
      <w:r>
        <w:rPr>
          <w:vertAlign w:val="superscript"/>
        </w:rPr>
        <w:t xml:space="preserve"> </w:t>
      </w:r>
      <w:r>
        <w:t>values of benzenediol isomers</w:t>
      </w:r>
    </w:p>
    <w:tbl>
      <w:tblPr>
        <w:tblStyle w:val="TableGrid"/>
        <w:tblW w:w="0" w:type="auto"/>
        <w:tblLook w:val="04A0" w:firstRow="1" w:lastRow="0" w:firstColumn="1" w:lastColumn="0" w:noHBand="0" w:noVBand="1"/>
      </w:tblPr>
      <w:tblGrid>
        <w:gridCol w:w="2952"/>
        <w:gridCol w:w="2952"/>
        <w:gridCol w:w="2952"/>
      </w:tblGrid>
      <w:tr w:rsidR="0067675B" w14:paraId="05F8966F" w14:textId="77777777" w:rsidTr="008D50D8">
        <w:tc>
          <w:tcPr>
            <w:tcW w:w="2952" w:type="dxa"/>
          </w:tcPr>
          <w:p w14:paraId="390D89D1" w14:textId="77777777" w:rsidR="0067675B" w:rsidRPr="0067675B" w:rsidRDefault="0067675B" w:rsidP="0067675B">
            <w:pPr>
              <w:rPr>
                <w:sz w:val="20"/>
                <w:szCs w:val="20"/>
              </w:rPr>
            </w:pPr>
          </w:p>
        </w:tc>
        <w:tc>
          <w:tcPr>
            <w:tcW w:w="2952" w:type="dxa"/>
          </w:tcPr>
          <w:p w14:paraId="576CE766" w14:textId="77777777" w:rsidR="0067675B" w:rsidRPr="0067675B" w:rsidRDefault="0067675B" w:rsidP="0067675B">
            <w:pPr>
              <w:jc w:val="center"/>
              <w:rPr>
                <w:sz w:val="20"/>
                <w:szCs w:val="20"/>
              </w:rPr>
            </w:pPr>
            <w:r w:rsidRPr="0067675B">
              <w:rPr>
                <w:sz w:val="20"/>
                <w:szCs w:val="20"/>
              </w:rPr>
              <w:t>Catechol</w:t>
            </w:r>
          </w:p>
        </w:tc>
        <w:tc>
          <w:tcPr>
            <w:tcW w:w="2952" w:type="dxa"/>
          </w:tcPr>
          <w:p w14:paraId="07F6110B" w14:textId="77777777" w:rsidR="0067675B" w:rsidRPr="0067675B" w:rsidRDefault="0067675B" w:rsidP="0067675B">
            <w:pPr>
              <w:jc w:val="center"/>
              <w:rPr>
                <w:sz w:val="20"/>
                <w:szCs w:val="20"/>
              </w:rPr>
            </w:pPr>
            <w:r w:rsidRPr="0067675B">
              <w:rPr>
                <w:sz w:val="20"/>
                <w:szCs w:val="20"/>
              </w:rPr>
              <w:t>Hydroquinone</w:t>
            </w:r>
          </w:p>
        </w:tc>
      </w:tr>
      <w:tr w:rsidR="0067675B" w14:paraId="65C7F827" w14:textId="77777777" w:rsidTr="008D50D8">
        <w:tc>
          <w:tcPr>
            <w:tcW w:w="2952" w:type="dxa"/>
          </w:tcPr>
          <w:p w14:paraId="2CAFE615" w14:textId="77777777" w:rsidR="0067675B" w:rsidRPr="0067675B" w:rsidRDefault="0067675B" w:rsidP="0067675B">
            <w:pPr>
              <w:rPr>
                <w:sz w:val="20"/>
                <w:szCs w:val="20"/>
              </w:rPr>
            </w:pPr>
            <w:r w:rsidRPr="0067675B">
              <w:rPr>
                <w:sz w:val="20"/>
                <w:szCs w:val="20"/>
              </w:rPr>
              <w:t>This work</w:t>
            </w:r>
          </w:p>
        </w:tc>
        <w:tc>
          <w:tcPr>
            <w:tcW w:w="2952" w:type="dxa"/>
          </w:tcPr>
          <w:p w14:paraId="731A9196" w14:textId="780D55A4" w:rsidR="0067675B" w:rsidRPr="0067675B" w:rsidRDefault="0067675B" w:rsidP="0067675B">
            <w:pPr>
              <w:jc w:val="center"/>
              <w:rPr>
                <w:sz w:val="20"/>
                <w:szCs w:val="20"/>
              </w:rPr>
            </w:pPr>
            <w:r w:rsidRPr="0067675B">
              <w:rPr>
                <w:sz w:val="20"/>
                <w:szCs w:val="20"/>
              </w:rPr>
              <w:t>(6.</w:t>
            </w:r>
            <w:r w:rsidR="00A170C7">
              <w:rPr>
                <w:sz w:val="20"/>
                <w:szCs w:val="20"/>
              </w:rPr>
              <w:t>2</w:t>
            </w:r>
            <w:r w:rsidRPr="0067675B">
              <w:rPr>
                <w:sz w:val="20"/>
                <w:szCs w:val="20"/>
              </w:rPr>
              <w:t xml:space="preserve"> ± </w:t>
            </w:r>
            <w:r w:rsidR="00A170C7">
              <w:rPr>
                <w:sz w:val="20"/>
                <w:szCs w:val="20"/>
              </w:rPr>
              <w:t>4.9</w:t>
            </w:r>
            <w:r w:rsidRPr="0067675B">
              <w:rPr>
                <w:sz w:val="20"/>
                <w:szCs w:val="20"/>
              </w:rPr>
              <w:t>)×10</w:t>
            </w:r>
            <w:r w:rsidRPr="0067675B">
              <w:rPr>
                <w:sz w:val="20"/>
                <w:szCs w:val="20"/>
                <w:vertAlign w:val="superscript"/>
              </w:rPr>
              <w:t>4</w:t>
            </w:r>
          </w:p>
        </w:tc>
        <w:tc>
          <w:tcPr>
            <w:tcW w:w="2952" w:type="dxa"/>
          </w:tcPr>
          <w:p w14:paraId="5D501F27" w14:textId="0CD3FCC2" w:rsidR="0067675B" w:rsidRPr="0067675B" w:rsidRDefault="0067675B" w:rsidP="0067675B">
            <w:pPr>
              <w:jc w:val="center"/>
              <w:rPr>
                <w:sz w:val="20"/>
                <w:szCs w:val="20"/>
              </w:rPr>
            </w:pPr>
            <w:r w:rsidRPr="0067675B">
              <w:rPr>
                <w:sz w:val="20"/>
                <w:szCs w:val="20"/>
              </w:rPr>
              <w:t>(3.</w:t>
            </w:r>
            <w:r w:rsidR="00A170C7">
              <w:rPr>
                <w:sz w:val="20"/>
                <w:szCs w:val="20"/>
              </w:rPr>
              <w:t>6</w:t>
            </w:r>
            <w:r w:rsidRPr="0067675B">
              <w:rPr>
                <w:sz w:val="20"/>
                <w:szCs w:val="20"/>
              </w:rPr>
              <w:t xml:space="preserve"> ± </w:t>
            </w:r>
            <w:r w:rsidR="00A170C7">
              <w:rPr>
                <w:sz w:val="20"/>
                <w:szCs w:val="20"/>
              </w:rPr>
              <w:t>1.7</w:t>
            </w:r>
            <w:r w:rsidRPr="0067675B">
              <w:rPr>
                <w:sz w:val="20"/>
                <w:szCs w:val="20"/>
              </w:rPr>
              <w:t>)×10</w:t>
            </w:r>
            <w:r w:rsidRPr="0067675B">
              <w:rPr>
                <w:sz w:val="20"/>
                <w:szCs w:val="20"/>
                <w:vertAlign w:val="superscript"/>
              </w:rPr>
              <w:t>3</w:t>
            </w:r>
          </w:p>
        </w:tc>
      </w:tr>
      <w:tr w:rsidR="0067675B" w14:paraId="13CA78D5" w14:textId="77777777" w:rsidTr="008D50D8">
        <w:tc>
          <w:tcPr>
            <w:tcW w:w="2952" w:type="dxa"/>
          </w:tcPr>
          <w:p w14:paraId="4387D9F8" w14:textId="77777777" w:rsidR="0067675B" w:rsidRPr="0067675B" w:rsidRDefault="0067675B" w:rsidP="0067675B">
            <w:pPr>
              <w:rPr>
                <w:sz w:val="20"/>
                <w:szCs w:val="20"/>
              </w:rPr>
            </w:pPr>
            <w:r w:rsidRPr="0067675B">
              <w:rPr>
                <w:sz w:val="20"/>
                <w:szCs w:val="20"/>
              </w:rPr>
              <w:t>Antoine + NIST Δ</w:t>
            </w:r>
            <w:r w:rsidRPr="0067675B">
              <w:rPr>
                <w:i/>
                <w:sz w:val="20"/>
                <w:szCs w:val="20"/>
              </w:rPr>
              <w:t>H</w:t>
            </w:r>
            <w:r w:rsidRPr="0067675B">
              <w:rPr>
                <w:sz w:val="20"/>
                <w:szCs w:val="20"/>
                <w:vertAlign w:val="subscript"/>
              </w:rPr>
              <w:t>vap</w:t>
            </w:r>
            <w:r w:rsidRPr="0067675B">
              <w:rPr>
                <w:sz w:val="20"/>
                <w:szCs w:val="20"/>
                <w:vertAlign w:val="superscript"/>
              </w:rPr>
              <w:t>1</w:t>
            </w:r>
          </w:p>
        </w:tc>
        <w:tc>
          <w:tcPr>
            <w:tcW w:w="2952" w:type="dxa"/>
          </w:tcPr>
          <w:p w14:paraId="4DC1C4DA" w14:textId="77777777" w:rsidR="0067675B" w:rsidRPr="0067675B" w:rsidRDefault="0067675B" w:rsidP="0067675B">
            <w:pPr>
              <w:jc w:val="center"/>
              <w:rPr>
                <w:sz w:val="20"/>
                <w:szCs w:val="20"/>
              </w:rPr>
            </w:pPr>
            <w:r w:rsidRPr="0067675B">
              <w:rPr>
                <w:sz w:val="20"/>
                <w:szCs w:val="20"/>
              </w:rPr>
              <w:t>1.05×10</w:t>
            </w:r>
            <w:r w:rsidRPr="0067675B">
              <w:rPr>
                <w:sz w:val="20"/>
                <w:szCs w:val="20"/>
                <w:vertAlign w:val="superscript"/>
              </w:rPr>
              <w:t>5</w:t>
            </w:r>
          </w:p>
        </w:tc>
        <w:tc>
          <w:tcPr>
            <w:tcW w:w="2952" w:type="dxa"/>
          </w:tcPr>
          <w:p w14:paraId="1DA9BD28" w14:textId="77777777" w:rsidR="0067675B" w:rsidRPr="0067675B" w:rsidRDefault="0067675B" w:rsidP="0067675B">
            <w:pPr>
              <w:jc w:val="center"/>
              <w:rPr>
                <w:sz w:val="20"/>
                <w:szCs w:val="20"/>
              </w:rPr>
            </w:pPr>
            <w:r w:rsidRPr="0067675B">
              <w:rPr>
                <w:sz w:val="20"/>
                <w:szCs w:val="20"/>
              </w:rPr>
              <w:t>5.70×10</w:t>
            </w:r>
            <w:r w:rsidRPr="0067675B">
              <w:rPr>
                <w:sz w:val="20"/>
                <w:szCs w:val="20"/>
                <w:vertAlign w:val="superscript"/>
              </w:rPr>
              <w:t>3</w:t>
            </w:r>
          </w:p>
        </w:tc>
      </w:tr>
      <w:tr w:rsidR="0067675B" w14:paraId="12753E32" w14:textId="77777777" w:rsidTr="008D50D8">
        <w:tc>
          <w:tcPr>
            <w:tcW w:w="2952" w:type="dxa"/>
          </w:tcPr>
          <w:p w14:paraId="598A39ED" w14:textId="77777777" w:rsidR="0067675B" w:rsidRPr="0067675B" w:rsidRDefault="0067675B" w:rsidP="0067675B">
            <w:pPr>
              <w:rPr>
                <w:sz w:val="20"/>
                <w:szCs w:val="20"/>
              </w:rPr>
            </w:pPr>
            <w:r w:rsidRPr="0067675B">
              <w:rPr>
                <w:sz w:val="20"/>
                <w:szCs w:val="20"/>
              </w:rPr>
              <w:t xml:space="preserve">Antoine + </w:t>
            </w:r>
            <w:proofErr w:type="spellStart"/>
            <w:r w:rsidRPr="0067675B">
              <w:rPr>
                <w:sz w:val="20"/>
                <w:szCs w:val="20"/>
              </w:rPr>
              <w:t>Verevkin</w:t>
            </w:r>
            <w:proofErr w:type="spellEnd"/>
            <w:r w:rsidRPr="0067675B">
              <w:rPr>
                <w:sz w:val="20"/>
                <w:szCs w:val="20"/>
              </w:rPr>
              <w:t xml:space="preserve"> Δ</w:t>
            </w:r>
            <w:r w:rsidRPr="0067675B">
              <w:rPr>
                <w:i/>
                <w:sz w:val="20"/>
                <w:szCs w:val="20"/>
              </w:rPr>
              <w:t>H</w:t>
            </w:r>
            <w:r w:rsidRPr="0067675B">
              <w:rPr>
                <w:sz w:val="20"/>
                <w:szCs w:val="20"/>
                <w:vertAlign w:val="subscript"/>
              </w:rPr>
              <w:t>vap</w:t>
            </w:r>
            <w:r w:rsidRPr="0067675B">
              <w:rPr>
                <w:sz w:val="20"/>
                <w:szCs w:val="20"/>
                <w:vertAlign w:val="superscript"/>
              </w:rPr>
              <w:t>1</w:t>
            </w:r>
          </w:p>
        </w:tc>
        <w:tc>
          <w:tcPr>
            <w:tcW w:w="2952" w:type="dxa"/>
          </w:tcPr>
          <w:p w14:paraId="26DD1BEE" w14:textId="77777777" w:rsidR="0067675B" w:rsidRPr="0067675B" w:rsidRDefault="0067675B" w:rsidP="0067675B">
            <w:pPr>
              <w:jc w:val="center"/>
              <w:rPr>
                <w:sz w:val="20"/>
                <w:szCs w:val="20"/>
              </w:rPr>
            </w:pPr>
            <w:r w:rsidRPr="0067675B">
              <w:rPr>
                <w:sz w:val="20"/>
                <w:szCs w:val="20"/>
              </w:rPr>
              <w:t>4.76×10</w:t>
            </w:r>
            <w:r w:rsidRPr="0067675B">
              <w:rPr>
                <w:sz w:val="20"/>
                <w:szCs w:val="20"/>
                <w:vertAlign w:val="superscript"/>
              </w:rPr>
              <w:t>4</w:t>
            </w:r>
          </w:p>
        </w:tc>
        <w:tc>
          <w:tcPr>
            <w:tcW w:w="2952" w:type="dxa"/>
          </w:tcPr>
          <w:p w14:paraId="0B854358" w14:textId="77777777" w:rsidR="0067675B" w:rsidRPr="0067675B" w:rsidRDefault="0067675B" w:rsidP="0067675B">
            <w:pPr>
              <w:jc w:val="center"/>
              <w:rPr>
                <w:sz w:val="20"/>
                <w:szCs w:val="20"/>
              </w:rPr>
            </w:pPr>
            <w:r w:rsidRPr="0067675B">
              <w:rPr>
                <w:sz w:val="20"/>
                <w:szCs w:val="20"/>
              </w:rPr>
              <w:t>9.26×10</w:t>
            </w:r>
            <w:r w:rsidRPr="0067675B">
              <w:rPr>
                <w:sz w:val="20"/>
                <w:szCs w:val="20"/>
                <w:vertAlign w:val="superscript"/>
              </w:rPr>
              <w:t>2</w:t>
            </w:r>
          </w:p>
        </w:tc>
      </w:tr>
      <w:tr w:rsidR="0067675B" w14:paraId="5F36F437" w14:textId="77777777" w:rsidTr="008D50D8">
        <w:tc>
          <w:tcPr>
            <w:tcW w:w="2952" w:type="dxa"/>
          </w:tcPr>
          <w:p w14:paraId="36DFB29F" w14:textId="77777777" w:rsidR="0067675B" w:rsidRPr="0067675B" w:rsidRDefault="0067675B" w:rsidP="0067675B">
            <w:pPr>
              <w:rPr>
                <w:sz w:val="20"/>
                <w:szCs w:val="20"/>
              </w:rPr>
            </w:pPr>
            <w:r w:rsidRPr="0067675B">
              <w:rPr>
                <w:sz w:val="20"/>
                <w:szCs w:val="20"/>
              </w:rPr>
              <w:t>Mean – Antoine Estimates</w:t>
            </w:r>
          </w:p>
        </w:tc>
        <w:tc>
          <w:tcPr>
            <w:tcW w:w="2952" w:type="dxa"/>
          </w:tcPr>
          <w:p w14:paraId="3ED448EA" w14:textId="77777777" w:rsidR="0067675B" w:rsidRPr="0067675B" w:rsidRDefault="0067675B" w:rsidP="0067675B">
            <w:pPr>
              <w:jc w:val="center"/>
              <w:rPr>
                <w:sz w:val="20"/>
                <w:szCs w:val="20"/>
              </w:rPr>
            </w:pPr>
            <w:r w:rsidRPr="0067675B">
              <w:rPr>
                <w:sz w:val="20"/>
                <w:szCs w:val="20"/>
              </w:rPr>
              <w:t>7.63×10</w:t>
            </w:r>
            <w:r w:rsidRPr="0067675B">
              <w:rPr>
                <w:sz w:val="20"/>
                <w:szCs w:val="20"/>
                <w:vertAlign w:val="superscript"/>
              </w:rPr>
              <w:t>4</w:t>
            </w:r>
          </w:p>
        </w:tc>
        <w:tc>
          <w:tcPr>
            <w:tcW w:w="2952" w:type="dxa"/>
          </w:tcPr>
          <w:p w14:paraId="70FE19F6" w14:textId="77777777" w:rsidR="0067675B" w:rsidRPr="0067675B" w:rsidRDefault="0067675B" w:rsidP="0067675B">
            <w:pPr>
              <w:jc w:val="center"/>
              <w:rPr>
                <w:sz w:val="20"/>
                <w:szCs w:val="20"/>
              </w:rPr>
            </w:pPr>
            <w:r w:rsidRPr="0067675B">
              <w:rPr>
                <w:sz w:val="20"/>
                <w:szCs w:val="20"/>
              </w:rPr>
              <w:t>3.31×10</w:t>
            </w:r>
            <w:r w:rsidRPr="0067675B">
              <w:rPr>
                <w:sz w:val="20"/>
                <w:szCs w:val="20"/>
                <w:vertAlign w:val="superscript"/>
              </w:rPr>
              <w:t>3</w:t>
            </w:r>
          </w:p>
        </w:tc>
      </w:tr>
    </w:tbl>
    <w:p w14:paraId="5A43D9F0" w14:textId="77777777" w:rsidR="0067675B" w:rsidRDefault="0067675B" w:rsidP="0067675B">
      <w:r w:rsidRPr="00050CD0">
        <w:rPr>
          <w:vertAlign w:val="superscript"/>
        </w:rPr>
        <w:t>1</w:t>
      </w:r>
      <w:r>
        <w:t xml:space="preserve">Calculated from vapor pressures estimated using Antoine coefficients </w:t>
      </w:r>
      <w:r>
        <w:fldChar w:fldCharType="begin"/>
      </w:r>
      <w:r>
        <w:instrText xml:space="preserve"> ADDIN EN.CITE &lt;EndNote&gt;&lt;Cite&gt;&lt;Author&gt;Burgess&lt;/Author&gt;&lt;Year&gt;2018&lt;/Year&gt;&lt;RecNum&gt;870&lt;/RecNum&gt;&lt;DisplayText&gt;(Burgess, 2018)&lt;/DisplayText&gt;&lt;record&gt;&lt;rec-number&gt;870&lt;/rec-number&gt;&lt;foreign-keys&gt;&lt;key app="EN" db-id="atdwfxer1xrwa9ew92sxsr2lsdszwv2tz299" timestamp="1530650817"&gt;870&lt;/key&gt;&lt;/foreign-keys&gt;&lt;ref-type name="Book Section"&gt;5&lt;/ref-type&gt;&lt;contributors&gt;&lt;authors&gt;&lt;author&gt;Burgess, D.R. &lt;/author&gt;&lt;/authors&gt;&lt;secondary-authors&gt;&lt;author&gt;P.J. Linstrom&lt;/author&gt;&lt;author&gt;W.G. Mallard&lt;/author&gt;&lt;/secondary-authors&gt;&lt;/contributors&gt;&lt;titles&gt;&lt;title&gt;Thermochemical Data&lt;/title&gt;&lt;secondary-title&gt;NIST Chemistry WebBook, NIST Standard Reference Database Number 69&lt;/secondary-title&gt;&lt;/titles&gt;&lt;dates&gt;&lt;year&gt;2018&lt;/year&gt;&lt;/dates&gt;&lt;pub-location&gt;Gaithersburg, MD&lt;/pub-location&gt;&lt;publisher&gt;National Institute of Standards and Technology&lt;/publisher&gt;&lt;urls&gt;&lt;related-urls&gt;&lt;url&gt;http://webbook.nist.gov&lt;/url&gt;&lt;/related-urls&gt;&lt;/urls&gt;&lt;/record&gt;&lt;/Cite&gt;&lt;/EndNote&gt;</w:instrText>
      </w:r>
      <w:r>
        <w:fldChar w:fldCharType="separate"/>
      </w:r>
      <w:r>
        <w:rPr>
          <w:noProof/>
        </w:rPr>
        <w:t>(Burgess, 2018)</w:t>
      </w:r>
      <w:r>
        <w:fldChar w:fldCharType="end"/>
      </w:r>
      <w:r>
        <w:t xml:space="preserve"> scaled to ambient temperature using </w:t>
      </w:r>
      <w:proofErr w:type="spellStart"/>
      <w:r w:rsidRPr="002F6957">
        <w:t>Δ</w:t>
      </w:r>
      <w:r w:rsidRPr="002F6957">
        <w:rPr>
          <w:i/>
        </w:rPr>
        <w:t>H</w:t>
      </w:r>
      <w:r w:rsidRPr="002F6957">
        <w:rPr>
          <w:vertAlign w:val="subscript"/>
        </w:rPr>
        <w:t>vap</w:t>
      </w:r>
      <w:proofErr w:type="spellEnd"/>
      <w:r>
        <w:t xml:space="preserve"> data from </w:t>
      </w:r>
      <w:r w:rsidRPr="00660F5B">
        <w:t>NIST</w:t>
      </w:r>
      <w:r>
        <w:t xml:space="preserve"> </w:t>
      </w:r>
      <w:r>
        <w:fldChar w:fldCharType="begin"/>
      </w:r>
      <w:r>
        <w:instrText xml:space="preserve"> ADDIN EN.CITE &lt;EndNote&gt;&lt;Cite&gt;&lt;Author&gt;Burgess&lt;/Author&gt;&lt;Year&gt;2018&lt;/Year&gt;&lt;RecNum&gt;870&lt;/RecNum&gt;&lt;DisplayText&gt;(Burgess, 2018)&lt;/DisplayText&gt;&lt;record&gt;&lt;rec-number&gt;870&lt;/rec-number&gt;&lt;foreign-keys&gt;&lt;key app="EN" db-id="atdwfxer1xrwa9ew92sxsr2lsdszwv2tz299" timestamp="1530650817"&gt;870&lt;/key&gt;&lt;/foreign-keys&gt;&lt;ref-type name="Book Section"&gt;5&lt;/ref-type&gt;&lt;contributors&gt;&lt;authors&gt;&lt;author&gt;Burgess, D.R. &lt;/author&gt;&lt;/authors&gt;&lt;secondary-authors&gt;&lt;author&gt;P.J. Linstrom&lt;/author&gt;&lt;author&gt;W.G. Mallard&lt;/author&gt;&lt;/secondary-authors&gt;&lt;/contributors&gt;&lt;titles&gt;&lt;title&gt;Thermochemical Data&lt;/title&gt;&lt;secondary-title&gt;NIST Chemistry WebBook, NIST Standard Reference Database Number 69&lt;/secondary-title&gt;&lt;/titles&gt;&lt;dates&gt;&lt;year&gt;2018&lt;/year&gt;&lt;/dates&gt;&lt;pub-location&gt;Gaithersburg, MD&lt;/pub-location&gt;&lt;publisher&gt;National Institute of Standards and Technology&lt;/publisher&gt;&lt;urls&gt;&lt;related-urls&gt;&lt;url&gt;http://webbook.nist.gov&lt;/url&gt;&lt;/related-urls&gt;&lt;/urls&gt;&lt;/record&gt;&lt;/Cite&gt;&lt;/EndNote&gt;</w:instrText>
      </w:r>
      <w:r>
        <w:fldChar w:fldCharType="separate"/>
      </w:r>
      <w:r>
        <w:rPr>
          <w:noProof/>
        </w:rPr>
        <w:t>(Burgess, 2018)</w:t>
      </w:r>
      <w:r>
        <w:fldChar w:fldCharType="end"/>
      </w:r>
      <w:r>
        <w:t xml:space="preserve"> or </w:t>
      </w:r>
      <w:r>
        <w:fldChar w:fldCharType="begin">
          <w:fldData xml:space="preserve">PEVuZE5vdGU+PENpdGUgQXV0aG9yWWVhcj0iMSI+PEF1dGhvcj5WZXJldmtpbjwvQXV0aG9yPjxZ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</w:fldData>
        </w:fldChar>
      </w:r>
      <w:r>
        <w:instrText xml:space="preserve"> ADDIN EN.CITE </w:instrText>
      </w:r>
      <w:r>
        <w:fldChar w:fldCharType="begin">
          <w:fldData xml:space="preserve">PEVuZE5vdGU+PENpdGUgQXV0aG9yWWVhcj0iMSI+PEF1dGhvcj5WZXJldmtpbjwvQXV0aG9yPjxZ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</w:fldData>
        </w:fldChar>
      </w:r>
      <w:r>
        <w:instrText xml:space="preserve"> ADDIN EN.CITE.DATA </w:instrText>
      </w:r>
      <w:r>
        <w:fldChar w:fldCharType="end"/>
      </w:r>
      <w:r>
        <w:fldChar w:fldCharType="separate"/>
      </w:r>
      <w:r>
        <w:rPr>
          <w:noProof/>
        </w:rPr>
        <w:t>Verevkin and Kozlova (2008)</w:t>
      </w:r>
      <w:r>
        <w:fldChar w:fldCharType="end"/>
      </w:r>
      <w:r>
        <w:t>.</w:t>
      </w:r>
    </w:p>
    <w:p w14:paraId="780CC4F8" w14:textId="77777777" w:rsidR="0067675B" w:rsidRDefault="0067675B">
      <w:pPr>
        <w:spacing w:line="240" w:lineRule="auto"/>
        <w:jc w:val="left"/>
      </w:pPr>
      <w:r>
        <w:br w:type="page"/>
      </w:r>
    </w:p>
    <w:p w14:paraId="1CED56CE" w14:textId="77777777" w:rsidR="0067675B" w:rsidRDefault="0067675B" w:rsidP="0067675B">
      <w:r>
        <w:rPr>
          <w:noProof/>
          <w:lang w:val="en-US" w:eastAsia="en-US"/>
        </w:rPr>
        <w:lastRenderedPageBreak/>
        <w:drawing>
          <wp:inline distT="0" distB="0" distL="0" distR="0" wp14:anchorId="3161B3E4" wp14:editId="0C3F0441">
            <wp:extent cx="5486400" cy="6351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_Fig.jpg"/>
                    <pic:cNvPicPr/>
                  </pic:nvPicPr>
                  <pic:blipFill>
                    <a:blip r:embed="rId9">
                      <a:extLst>
                        <a:ext uri="{28A0092B-C50C-407E-A947-70E740481C1C}">
                          <a14:useLocalDpi xmlns:a14="http://schemas.microsoft.com/office/drawing/2010/main" val="0"/>
                        </a:ext>
                      </a:extLst>
                    </a:blip>
                    <a:stretch>
                      <a:fillRect/>
                    </a:stretch>
                  </pic:blipFill>
                  <pic:spPr>
                    <a:xfrm>
                      <a:off x="0" y="0"/>
                      <a:ext cx="5486400" cy="6351048"/>
                    </a:xfrm>
                    <a:prstGeom prst="rect">
                      <a:avLst/>
                    </a:prstGeom>
                  </pic:spPr>
                </pic:pic>
              </a:graphicData>
            </a:graphic>
          </wp:inline>
        </w:drawing>
      </w:r>
    </w:p>
    <w:p w14:paraId="5827E84A" w14:textId="49BF7C14" w:rsidR="0067675B" w:rsidRDefault="0067675B" w:rsidP="0067675B">
      <w:pPr>
        <w:pStyle w:val="Caption"/>
      </w:pPr>
      <w:r>
        <w:t xml:space="preserve">Figure 1.  (a) Comparison of the extraction recoveries of standard compounds </w:t>
      </w:r>
      <w:r w:rsidR="0008666F">
        <w:t xml:space="preserve">in the </w:t>
      </w:r>
      <w:r>
        <w:t xml:space="preserve">SPE and PTFE </w:t>
      </w:r>
      <w:r w:rsidR="0008666F">
        <w:t>tests</w:t>
      </w:r>
      <w:r>
        <w:t>.</w:t>
      </w:r>
      <w:r w:rsidR="00A549EB">
        <w:t xml:space="preserve">  For the linear regression, </w:t>
      </w:r>
      <w:r w:rsidR="00A549EB" w:rsidRPr="00CF2987">
        <w:rPr>
          <w:i/>
        </w:rPr>
        <w:t>R</w:t>
      </w:r>
      <w:r w:rsidR="00A549EB" w:rsidRPr="004A578B">
        <w:rPr>
          <w:vertAlign w:val="superscript"/>
        </w:rPr>
        <w:t>2</w:t>
      </w:r>
      <w:r w:rsidR="00A549EB">
        <w:t xml:space="preserve"> = 0.72 and slope = 0.75.</w:t>
      </w:r>
      <w:r>
        <w:t xml:space="preserve">  (b) SPE extraction bias as a function of compound class.</w:t>
      </w:r>
    </w:p>
    <w:p w14:paraId="0E07355A" w14:textId="77777777" w:rsidR="0067675B" w:rsidRDefault="0067675B" w:rsidP="0067675B">
      <w:pPr>
        <w:rPr>
          <w:sz w:val="18"/>
          <w:szCs w:val="18"/>
        </w:rPr>
      </w:pPr>
      <w:r>
        <w:br w:type="page"/>
      </w:r>
      <w:bookmarkStart w:id="12" w:name="_GoBack"/>
      <w:bookmarkEnd w:id="12"/>
    </w:p>
    <w:p w14:paraId="459688B3" w14:textId="77777777" w:rsidR="0067675B" w:rsidRDefault="0067675B" w:rsidP="0067675B">
      <w:pPr>
        <w:spacing w:line="480" w:lineRule="auto"/>
      </w:pPr>
      <w:r>
        <w:rPr>
          <w:noProof/>
          <w:lang w:val="en-US" w:eastAsia="en-US"/>
        </w:rPr>
        <w:lastRenderedPageBreak/>
        <w:drawing>
          <wp:inline distT="0" distB="0" distL="0" distR="0" wp14:anchorId="6892DD98" wp14:editId="5211E27C">
            <wp:extent cx="5255369" cy="394415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atogram.png"/>
                    <pic:cNvPicPr/>
                  </pic:nvPicPr>
                  <pic:blipFill>
                    <a:blip r:embed="rId10">
                      <a:extLst>
                        <a:ext uri="{28A0092B-C50C-407E-A947-70E740481C1C}">
                          <a14:useLocalDpi xmlns:a14="http://schemas.microsoft.com/office/drawing/2010/main" val="0"/>
                        </a:ext>
                      </a:extLst>
                    </a:blip>
                    <a:stretch>
                      <a:fillRect/>
                    </a:stretch>
                  </pic:blipFill>
                  <pic:spPr>
                    <a:xfrm>
                      <a:off x="0" y="0"/>
                      <a:ext cx="5255369" cy="3944156"/>
                    </a:xfrm>
                    <a:prstGeom prst="rect">
                      <a:avLst/>
                    </a:prstGeom>
                  </pic:spPr>
                </pic:pic>
              </a:graphicData>
            </a:graphic>
          </wp:inline>
        </w:drawing>
      </w:r>
    </w:p>
    <w:p w14:paraId="3B070E0C" w14:textId="5CB5E638" w:rsidR="0067675B" w:rsidRDefault="0067675B" w:rsidP="0067675B">
      <w:pPr>
        <w:pStyle w:val="Caption"/>
      </w:pPr>
      <w:r>
        <w:t xml:space="preserve">Figure 2.  Overlay of composite chromatograms for all SPE and all PTFE </w:t>
      </w:r>
      <w:r w:rsidR="00B46C68">
        <w:t xml:space="preserve">smoke </w:t>
      </w:r>
      <w:r>
        <w:t>samples.  Inset shows the number of peaks observed on each filter type.</w:t>
      </w:r>
    </w:p>
    <w:p w14:paraId="18B2C617" w14:textId="77777777" w:rsidR="0067675B" w:rsidRDefault="0067675B" w:rsidP="0067675B">
      <w:pPr>
        <w:rPr>
          <w:sz w:val="18"/>
          <w:szCs w:val="18"/>
        </w:rPr>
      </w:pPr>
      <w:r>
        <w:br w:type="page"/>
      </w:r>
    </w:p>
    <w:p w14:paraId="1D663121" w14:textId="77777777" w:rsidR="0067675B" w:rsidRDefault="0067675B" w:rsidP="0067675B">
      <w:r w:rsidRPr="00354067">
        <w:rPr>
          <w:noProof/>
          <w:lang w:val="en-US" w:eastAsia="en-US"/>
        </w:rPr>
        <w:lastRenderedPageBreak/>
        <w:drawing>
          <wp:inline distT="0" distB="0" distL="0" distR="0" wp14:anchorId="2FF409DE" wp14:editId="402B58C6">
            <wp:extent cx="5486399" cy="3393195"/>
            <wp:effectExtent l="0" t="0" r="635" b="1079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86399" cy="3393195"/>
                    </a:xfrm>
                    <a:prstGeom prst="rect">
                      <a:avLst/>
                    </a:prstGeom>
                  </pic:spPr>
                </pic:pic>
              </a:graphicData>
            </a:graphic>
          </wp:inline>
        </w:drawing>
      </w:r>
    </w:p>
    <w:p w14:paraId="7477917B" w14:textId="77777777" w:rsidR="0067675B" w:rsidRDefault="0067675B" w:rsidP="0067675B"/>
    <w:p w14:paraId="2A151B5D" w14:textId="3B946728" w:rsidR="0067675B" w:rsidRDefault="0067675B" w:rsidP="0067675B">
      <w:pPr>
        <w:pStyle w:val="Caption"/>
      </w:pPr>
      <w:r>
        <w:t xml:space="preserve">Figure 3. The black circles represent the median percentage (ignoring zeros) of the total SPE peak area for each observed compound as a function of the number of SPE samples that contained that compound; for compounds observed in only one or two samples, the maximum percent abundance was used in place of the median.  Marker size is proportional to the range of percent abundances observed for each compound (capped at 50), calculated as the ratio of the maximum value to the minimum non-zero value.  The red trace represents the median of the values shown for each number of samples, with the marker sizes corresponding to the median max/min ratio.  The numbers along the top represent the number of compounds observed within each </w:t>
      </w:r>
      <w:r w:rsidR="004A5FF0">
        <w:t>bin</w:t>
      </w:r>
      <w:r>
        <w:t xml:space="preserve">. </w:t>
      </w:r>
    </w:p>
    <w:p w14:paraId="06C7860C" w14:textId="77777777" w:rsidR="0067675B" w:rsidRDefault="0067675B" w:rsidP="0067675B">
      <w:pPr>
        <w:rPr>
          <w:sz w:val="18"/>
          <w:szCs w:val="18"/>
        </w:rPr>
      </w:pPr>
      <w:r>
        <w:br w:type="page"/>
      </w:r>
    </w:p>
    <w:p w14:paraId="2F6E23DF" w14:textId="77777777" w:rsidR="0067675B" w:rsidRDefault="0067675B" w:rsidP="0067675B">
      <w:pPr>
        <w:spacing w:line="480" w:lineRule="auto"/>
      </w:pPr>
      <w:r>
        <w:rPr>
          <w:noProof/>
          <w:lang w:val="en-US" w:eastAsia="en-US"/>
        </w:rPr>
        <w:lastRenderedPageBreak/>
        <w:drawing>
          <wp:inline distT="0" distB="0" distL="0" distR="0" wp14:anchorId="59F97693" wp14:editId="62CAC4AC">
            <wp:extent cx="5486400" cy="654980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Matrix.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6549801"/>
                    </a:xfrm>
                    <a:prstGeom prst="rect">
                      <a:avLst/>
                    </a:prstGeom>
                  </pic:spPr>
                </pic:pic>
              </a:graphicData>
            </a:graphic>
          </wp:inline>
        </w:drawing>
      </w:r>
    </w:p>
    <w:p w14:paraId="2F62ED9E" w14:textId="2BAA04F3" w:rsidR="0067675B" w:rsidRDefault="0067675B" w:rsidP="0067675B">
      <w:pPr>
        <w:pStyle w:val="Caption"/>
      </w:pPr>
      <w:r>
        <w:t>Figure 4.  (a) Correlation coefficients (</w:t>
      </w:r>
      <w:r w:rsidRPr="00AE2467">
        <w:rPr>
          <w:i/>
        </w:rPr>
        <w:t>R</w:t>
      </w:r>
      <w:r w:rsidRPr="00B279C3">
        <w:rPr>
          <w:vertAlign w:val="superscript"/>
        </w:rPr>
        <w:t>2</w:t>
      </w:r>
      <w:r>
        <w:t xml:space="preserve">) for each fire pair based on the total (SPE+PTFE) % abundance for each observed compound.  For the ponderosa pine replicates, the fire number is indicated. Regression values below the diagonal were calculated including all observed compounds; above the diagonal, </w:t>
      </w:r>
      <w:proofErr w:type="spellStart"/>
      <w:r>
        <w:t>levoglucosan</w:t>
      </w:r>
      <w:proofErr w:type="spellEnd"/>
      <w:r>
        <w:t xml:space="preserve"> was omitted.  The white box bounds the conifer fires.  (b) Example scatter plot of a highly correlated fire pair.  (c) Example scatter plot of a poorly correlated fire pair.  In (b) and (c), </w:t>
      </w:r>
      <w:r w:rsidR="00CB0180">
        <w:t xml:space="preserve">each point represents a single compound and </w:t>
      </w:r>
      <w:r>
        <w:t xml:space="preserve">the shaded areas denote a factor of two </w:t>
      </w:r>
      <w:r w:rsidR="003D570E">
        <w:t xml:space="preserve">from </w:t>
      </w:r>
      <w:r>
        <w:t>the 1:1 line.</w:t>
      </w:r>
    </w:p>
    <w:p w14:paraId="6FDFA5CF" w14:textId="47464AB7" w:rsidR="0067675B" w:rsidRDefault="0067675B" w:rsidP="00A85E0E">
      <w:r>
        <w:br w:type="page"/>
      </w:r>
      <w:r>
        <w:rPr>
          <w:noProof/>
          <w:lang w:val="en-US" w:eastAsia="en-US"/>
        </w:rPr>
        <w:lastRenderedPageBreak/>
        <w:drawing>
          <wp:inline distT="0" distB="0" distL="0" distR="0" wp14:anchorId="0126080D" wp14:editId="0FC4EF54">
            <wp:extent cx="4729043" cy="59440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xyphenols.jpg"/>
                    <pic:cNvPicPr/>
                  </pic:nvPicPr>
                  <pic:blipFill>
                    <a:blip r:embed="rId13">
                      <a:extLst>
                        <a:ext uri="{28A0092B-C50C-407E-A947-70E740481C1C}">
                          <a14:useLocalDpi xmlns:a14="http://schemas.microsoft.com/office/drawing/2010/main" val="0"/>
                        </a:ext>
                      </a:extLst>
                    </a:blip>
                    <a:stretch>
                      <a:fillRect/>
                    </a:stretch>
                  </pic:blipFill>
                  <pic:spPr>
                    <a:xfrm>
                      <a:off x="0" y="0"/>
                      <a:ext cx="4729043" cy="5944084"/>
                    </a:xfrm>
                    <a:prstGeom prst="rect">
                      <a:avLst/>
                    </a:prstGeom>
                  </pic:spPr>
                </pic:pic>
              </a:graphicData>
            </a:graphic>
          </wp:inline>
        </w:drawing>
      </w:r>
    </w:p>
    <w:p w14:paraId="71E8F055" w14:textId="529764E2" w:rsidR="0067675B" w:rsidRDefault="0067675B" w:rsidP="0067675B">
      <w:pPr>
        <w:pStyle w:val="Caption"/>
      </w:pPr>
      <w:r>
        <w:t>Figure 5.  (a) The percentage of the total (SPE+PTFE) peak area attributed to benzenediol isomers for each fire.  Samples are arranged with increasing modified combustion efficiency (MCE) left to right.  Fire numbers are indicated for the two ponderosa pine burns. (b) Calculated partitioning of catechol and hydroquinone</w:t>
      </w:r>
      <w:r w:rsidR="006841BD">
        <w:t xml:space="preserve"> (HQ)</w:t>
      </w:r>
      <w:r>
        <w:t xml:space="preserve"> as a function of organic aerosol concentration (</w:t>
      </w:r>
      <w:r w:rsidRPr="00BA3965">
        <w:rPr>
          <w:i/>
        </w:rPr>
        <w:t>C</w:t>
      </w:r>
      <w:r w:rsidRPr="00CA2109">
        <w:rPr>
          <w:vertAlign w:val="subscript"/>
        </w:rPr>
        <w:t>OA</w:t>
      </w:r>
      <w:r>
        <w:t xml:space="preserve">).  Solid lines indicate the partitioning based on the mean </w:t>
      </w:r>
      <w:r w:rsidRPr="00BA3965">
        <w:rPr>
          <w:i/>
        </w:rPr>
        <w:t>C</w:t>
      </w:r>
      <w:r w:rsidRPr="00AE2467">
        <w:rPr>
          <w:vertAlign w:val="superscript"/>
        </w:rPr>
        <w:t>*</w:t>
      </w:r>
      <w:r>
        <w:t xml:space="preserve"> values calculated in this work, with the shaded areas indicating plus/minus one standard deviation of the mean </w:t>
      </w:r>
      <w:r w:rsidRPr="00BA3965">
        <w:rPr>
          <w:i/>
        </w:rPr>
        <w:t>C</w:t>
      </w:r>
      <w:r w:rsidRPr="00AE2467">
        <w:rPr>
          <w:vertAlign w:val="superscript"/>
        </w:rPr>
        <w:t>*</w:t>
      </w:r>
      <w:r>
        <w:t xml:space="preserve">.  Dashed lines represent the partitioning calculated from vapor pressures estimated using Antoine coefficients </w:t>
      </w:r>
      <w:r w:rsidR="00080BBA">
        <w:t xml:space="preserve">and </w:t>
      </w:r>
      <w:r>
        <w:t xml:space="preserve">scaled to ambient temperature using </w:t>
      </w:r>
      <w:proofErr w:type="spellStart"/>
      <w:r w:rsidRPr="002F6957">
        <w:t>Δ</w:t>
      </w:r>
      <w:r w:rsidRPr="002F6957">
        <w:rPr>
          <w:i/>
        </w:rPr>
        <w:t>H</w:t>
      </w:r>
      <w:r w:rsidRPr="002F6957">
        <w:rPr>
          <w:vertAlign w:val="subscript"/>
        </w:rPr>
        <w:t>vap</w:t>
      </w:r>
      <w:proofErr w:type="spellEnd"/>
      <w:r>
        <w:t xml:space="preserve"> data from </w:t>
      </w:r>
      <w:r w:rsidRPr="00660F5B">
        <w:t>NIST</w:t>
      </w:r>
      <w:r>
        <w:t xml:space="preserve"> </w:t>
      </w:r>
      <w:r>
        <w:fldChar w:fldCharType="begin"/>
      </w:r>
      <w:r>
        <w:instrText xml:space="preserve"> ADDIN EN.CITE &lt;EndNote&gt;&lt;Cite&gt;&lt;Author&gt;Burgess&lt;/Author&gt;&lt;Year&gt;2018&lt;/Year&gt;&lt;RecNum&gt;870&lt;/RecNum&gt;&lt;DisplayText&gt;(Burgess, 2018)&lt;/DisplayText&gt;&lt;record&gt;&lt;rec-number&gt;870&lt;/rec-number&gt;&lt;foreign-keys&gt;&lt;key app="EN" db-id="atdwfxer1xrwa9ew92sxsr2lsdszwv2tz299" timestamp="1530650817"&gt;870&lt;/key&gt;&lt;/foreign-keys&gt;&lt;ref-type name="Book Section"&gt;5&lt;/ref-type&gt;&lt;contributors&gt;&lt;authors&gt;&lt;author&gt;Burgess, D.R. &lt;/author&gt;&lt;/authors&gt;&lt;secondary-authors&gt;&lt;author&gt;P.J. Linstrom&lt;/author&gt;&lt;author&gt;W.G. Mallard&lt;/author&gt;&lt;/secondary-authors&gt;&lt;/contributors&gt;&lt;titles&gt;&lt;title&gt;Thermochemical Data&lt;/title&gt;&lt;secondary-title&gt;NIST Chemistry WebBook, NIST Standard Reference Database Number 69&lt;/secondary-title&gt;&lt;/titles&gt;&lt;dates&gt;&lt;year&gt;2018&lt;/year&gt;&lt;/dates&gt;&lt;pub-location&gt;Gaithersburg, MD&lt;/pub-location&gt;&lt;publisher&gt;National Institute of Standards and Technology&lt;/publisher&gt;&lt;urls&gt;&lt;related-urls&gt;&lt;url&gt;http://webbook.nist.gov&lt;/url&gt;&lt;/related-urls&gt;&lt;/urls&gt;&lt;/record&gt;&lt;/Cite&gt;&lt;/EndNote&gt;</w:instrText>
      </w:r>
      <w:r>
        <w:fldChar w:fldCharType="separate"/>
      </w:r>
      <w:r>
        <w:rPr>
          <w:noProof/>
        </w:rPr>
        <w:t>(Burgess, 2018)</w:t>
      </w:r>
      <w:r>
        <w:fldChar w:fldCharType="end"/>
      </w:r>
      <w:r>
        <w:t xml:space="preserve"> </w:t>
      </w:r>
      <w:r w:rsidR="00080BBA">
        <w:t xml:space="preserve">and </w:t>
      </w:r>
      <w:r>
        <w:fldChar w:fldCharType="begin">
          <w:fldData xml:space="preserve">PEVuZE5vdGU+PENpdGUgQXV0aG9yWWVhcj0iMSI+PEF1dGhvcj5WZXJldmtpbjwvQXV0aG9yPjxZ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</w:fldData>
        </w:fldChar>
      </w:r>
      <w:r>
        <w:instrText xml:space="preserve"> ADDIN EN.CITE </w:instrText>
      </w:r>
      <w:r>
        <w:fldChar w:fldCharType="begin">
          <w:fldData xml:space="preserve">PEVuZE5vdGU+PENpdGUgQXV0aG9yWWVhcj0iMSI+PEF1dGhvcj5WZXJldmtpbjwvQXV0aG9yPjxZ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</w:fldData>
        </w:fldChar>
      </w:r>
      <w:r>
        <w:instrText xml:space="preserve"> ADDIN EN.CITE.DATA </w:instrText>
      </w:r>
      <w:r>
        <w:fldChar w:fldCharType="end"/>
      </w:r>
      <w:r>
        <w:fldChar w:fldCharType="separate"/>
      </w:r>
      <w:r>
        <w:rPr>
          <w:noProof/>
        </w:rPr>
        <w:t>Verevkin and Kozlova (2008)</w:t>
      </w:r>
      <w:r>
        <w:fldChar w:fldCharType="end"/>
      </w:r>
      <w:r>
        <w:t xml:space="preserve">. </w:t>
      </w:r>
    </w:p>
    <w:p w14:paraId="1058D51B" w14:textId="77777777" w:rsidR="0067675B" w:rsidRDefault="0067675B">
      <w:pPr>
        <w:spacing w:line="240" w:lineRule="auto"/>
        <w:jc w:val="left"/>
        <w:rPr>
          <w:b/>
          <w:bCs/>
          <w:sz w:val="18"/>
          <w:szCs w:val="18"/>
        </w:rPr>
      </w:pPr>
      <w:r>
        <w:br w:type="page"/>
      </w:r>
    </w:p>
    <w:p w14:paraId="3AF439C3" w14:textId="77777777" w:rsidR="0067675B" w:rsidRDefault="0067675B" w:rsidP="0067675B">
      <w:pPr>
        <w:spacing w:line="480" w:lineRule="auto"/>
      </w:pPr>
      <w:r>
        <w:rPr>
          <w:noProof/>
          <w:lang w:val="en-US" w:eastAsia="en-US"/>
        </w:rPr>
        <w:lastRenderedPageBreak/>
        <w:drawing>
          <wp:inline distT="0" distB="0" distL="0" distR="0" wp14:anchorId="0D6D7C1C" wp14:editId="20D474F8">
            <wp:extent cx="4530651" cy="73165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S.jpg"/>
                    <pic:cNvPicPr/>
                  </pic:nvPicPr>
                  <pic:blipFill>
                    <a:blip r:embed="rId14">
                      <a:extLst>
                        <a:ext uri="{28A0092B-C50C-407E-A947-70E740481C1C}">
                          <a14:useLocalDpi xmlns:a14="http://schemas.microsoft.com/office/drawing/2010/main" val="0"/>
                        </a:ext>
                      </a:extLst>
                    </a:blip>
                    <a:stretch>
                      <a:fillRect/>
                    </a:stretch>
                  </pic:blipFill>
                  <pic:spPr>
                    <a:xfrm>
                      <a:off x="0" y="0"/>
                      <a:ext cx="4531197" cy="7317401"/>
                    </a:xfrm>
                    <a:prstGeom prst="rect">
                      <a:avLst/>
                    </a:prstGeom>
                  </pic:spPr>
                </pic:pic>
              </a:graphicData>
            </a:graphic>
          </wp:inline>
        </w:drawing>
      </w:r>
    </w:p>
    <w:p w14:paraId="4658B638" w14:textId="5207E960" w:rsidR="0067675B" w:rsidRDefault="0067675B" w:rsidP="0067675B">
      <w:pPr>
        <w:pStyle w:val="Caption"/>
      </w:pPr>
      <w:r>
        <w:lastRenderedPageBreak/>
        <w:t xml:space="preserve">Figure 6. (a) Volatility distribution of compounds observed in </w:t>
      </w:r>
      <w:r w:rsidR="00B46C68">
        <w:t>fresh</w:t>
      </w:r>
      <w:r>
        <w:t xml:space="preserve"> rotten log smoke.  Markers represent the derived volatility distribution for biomass</w:t>
      </w:r>
      <w:r w:rsidR="004A5FF0">
        <w:t>-</w:t>
      </w:r>
      <w:r>
        <w:t xml:space="preserve">burning smoke organic aerosol from </w:t>
      </w:r>
      <w:r>
        <w:fldChar w:fldCharType="begin">
          <w:fldData xml:space="preserve">PEVuZE5vdGU+PENpdGU+PEF1dGhvcj5NYXk8L0F1dGhvcj48WWVhcj4yMDEzPC9ZZWFyPjxSZWNO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</w:fldData>
        </w:fldChar>
      </w:r>
      <w:r>
        <w:instrText xml:space="preserve"> ADDIN EN.CITE </w:instrText>
      </w:r>
      <w:r>
        <w:fldChar w:fldCharType="begin">
          <w:fldData xml:space="preserve">PEVuZE5vdGU+PENpdGU+PEF1dGhvcj5NYXk8L0F1dGhvcj48WWVhcj4yMDEzPC9ZZWFyPjxSZWNO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</w:fldData>
        </w:fldChar>
      </w:r>
      <w:r>
        <w:instrText xml:space="preserve"> ADDIN EN.CITE.DATA </w:instrText>
      </w:r>
      <w:r>
        <w:fldChar w:fldCharType="end"/>
      </w:r>
      <w:r>
        <w:fldChar w:fldCharType="separate"/>
      </w:r>
      <w:r>
        <w:rPr>
          <w:noProof/>
        </w:rPr>
        <w:t>(May et al., 2013)</w:t>
      </w:r>
      <w:r>
        <w:fldChar w:fldCharType="end"/>
      </w:r>
      <w:r>
        <w:t xml:space="preserve">.  Particle- (gas-) phase only compounds are lumped into the </w:t>
      </w:r>
      <w:proofErr w:type="spellStart"/>
      <w:r>
        <w:t>log</w:t>
      </w:r>
      <w:r w:rsidRPr="00BA3965">
        <w:rPr>
          <w:i/>
        </w:rPr>
        <w:t>C</w:t>
      </w:r>
      <w:proofErr w:type="spellEnd"/>
      <w:r w:rsidRPr="00752C33">
        <w:rPr>
          <w:vertAlign w:val="superscript"/>
        </w:rPr>
        <w:t>*</w:t>
      </w:r>
      <w:r>
        <w:t xml:space="preserve"> </w:t>
      </w:r>
      <w:r w:rsidRPr="00752C33">
        <w:t>≤</w:t>
      </w:r>
      <w:r>
        <w:t>0 (</w:t>
      </w:r>
      <w:r w:rsidRPr="00752C33">
        <w:t>≥</w:t>
      </w:r>
      <w:r>
        <w:t>7)</w:t>
      </w:r>
      <w:r w:rsidRPr="00752C33">
        <w:t xml:space="preserve"> </w:t>
      </w:r>
      <w:r>
        <w:t xml:space="preserve">bin.  (b) As in panel one, for a theoretical 100-fold evaporation of POA. (c) Speciation of the compound classes contributing to each volatility bin with measurable </w:t>
      </w:r>
      <w:r w:rsidRPr="00BA3965">
        <w:rPr>
          <w:i/>
        </w:rPr>
        <w:t>C</w:t>
      </w:r>
      <w:r w:rsidRPr="00660F5B">
        <w:rPr>
          <w:vertAlign w:val="superscript"/>
        </w:rPr>
        <w:t>*</w:t>
      </w:r>
      <w:r>
        <w:t xml:space="preserve"> values.  The pie chart bounded by the box shows the speciation of the I/SVOCs that </w:t>
      </w:r>
      <w:r w:rsidR="00080BBA">
        <w:t xml:space="preserve">were predicted to </w:t>
      </w:r>
      <w:r>
        <w:t xml:space="preserve">volatilize from the particle phase across all volatility classes following evaporation of POA represented in panel b. </w:t>
      </w:r>
    </w:p>
    <w:p w14:paraId="54536E04" w14:textId="77777777" w:rsidR="0067675B" w:rsidRDefault="0067675B" w:rsidP="0067675B">
      <w:pPr>
        <w:pStyle w:val="Caption"/>
      </w:pPr>
    </w:p>
    <w:p w14:paraId="1FB069F8" w14:textId="77777777" w:rsidR="0067675B" w:rsidRDefault="0067675B" w:rsidP="0067675B">
      <w:pPr>
        <w:pStyle w:val="Caption"/>
      </w:pPr>
    </w:p>
    <w:p w14:paraId="4DDE12C1" w14:textId="77777777" w:rsidR="00C4070B" w:rsidRDefault="00C4070B" w:rsidP="0067675B"/>
    <w:p w14:paraId="5B8250C6" w14:textId="72ECC6AF" w:rsidR="003A4FB4" w:rsidRDefault="003A4FB4" w:rsidP="003A4FB4">
      <w:pPr>
        <w:pStyle w:val="Caption"/>
      </w:pPr>
    </w:p>
    <w:sectPr w:rsidR="003A4FB4" w:rsidSect="0091791F">
      <w:footerReference w:type="default" r:id="rId15"/>
      <w:pgSz w:w="11907" w:h="13608"/>
      <w:pgMar w:top="567" w:right="936" w:bottom="1338" w:left="936" w:header="0" w:footer="737" w:gutter="0"/>
      <w:lnNumType w:countBy="5" w:distance="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414E3" w14:textId="77777777" w:rsidR="00B87F83" w:rsidRDefault="00B87F83" w:rsidP="006D0C96">
      <w:pPr>
        <w:spacing w:line="240" w:lineRule="auto"/>
      </w:pPr>
      <w:r>
        <w:separator/>
      </w:r>
    </w:p>
  </w:endnote>
  <w:endnote w:type="continuationSeparator" w:id="0">
    <w:p w14:paraId="028E300F" w14:textId="77777777" w:rsidR="00B87F83" w:rsidRDefault="00B87F83"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00500000000000000"/>
    <w:charset w:val="00"/>
    <w:family w:val="auto"/>
    <w:pitch w:val="variable"/>
    <w:sig w:usb0="00000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788171"/>
      <w:docPartObj>
        <w:docPartGallery w:val="Page Numbers (Bottom of Page)"/>
        <w:docPartUnique/>
      </w:docPartObj>
    </w:sdtPr>
    <w:sdtEndPr>
      <w:rPr>
        <w:noProof/>
      </w:rPr>
    </w:sdtEndPr>
    <w:sdtContent>
      <w:p w14:paraId="38C2B276" w14:textId="77777777" w:rsidR="00D706AC" w:rsidRDefault="00D706AC">
        <w:pPr>
          <w:pStyle w:val="Footer"/>
          <w:jc w:val="center"/>
        </w:pPr>
        <w:r>
          <w:fldChar w:fldCharType="begin"/>
        </w:r>
        <w:r>
          <w:instrText xml:space="preserve"> PAGE   \* MERGEFORMAT </w:instrText>
        </w:r>
        <w:r>
          <w:fldChar w:fldCharType="separate"/>
        </w:r>
        <w:r w:rsidR="00344831">
          <w:rPr>
            <w:noProof/>
          </w:rPr>
          <w:t>10</w:t>
        </w:r>
        <w:r>
          <w:rPr>
            <w:noProof/>
          </w:rPr>
          <w:fldChar w:fldCharType="end"/>
        </w:r>
      </w:p>
    </w:sdtContent>
  </w:sdt>
  <w:p w14:paraId="20452898" w14:textId="77777777" w:rsidR="00D706AC" w:rsidRDefault="00D70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8C32D" w14:textId="77777777" w:rsidR="00B87F83" w:rsidRDefault="00B87F83" w:rsidP="006D0C96">
      <w:pPr>
        <w:spacing w:line="240" w:lineRule="auto"/>
      </w:pPr>
      <w:r>
        <w:separator/>
      </w:r>
    </w:p>
  </w:footnote>
  <w:footnote w:type="continuationSeparator" w:id="0">
    <w:p w14:paraId="40B1E202" w14:textId="77777777" w:rsidR="00B87F83" w:rsidRDefault="00B87F83" w:rsidP="006D0C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pernicus_Publications&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atdwfxer1xrwa9ew92sxsr2lsdszwv2tz299&quot;&gt;My EndNote Library&lt;record-ids&gt;&lt;item&gt;2&lt;/item&gt;&lt;item&gt;6&lt;/item&gt;&lt;item&gt;22&lt;/item&gt;&lt;item&gt;27&lt;/item&gt;&lt;item&gt;38&lt;/item&gt;&lt;item&gt;39&lt;/item&gt;&lt;item&gt;58&lt;/item&gt;&lt;item&gt;59&lt;/item&gt;&lt;item&gt;69&lt;/item&gt;&lt;item&gt;75&lt;/item&gt;&lt;item&gt;137&lt;/item&gt;&lt;item&gt;159&lt;/item&gt;&lt;item&gt;268&lt;/item&gt;&lt;item&gt;338&lt;/item&gt;&lt;item&gt;353&lt;/item&gt;&lt;item&gt;356&lt;/item&gt;&lt;item&gt;359&lt;/item&gt;&lt;item&gt;362&lt;/item&gt;&lt;item&gt;368&lt;/item&gt;&lt;item&gt;386&lt;/item&gt;&lt;item&gt;389&lt;/item&gt;&lt;item&gt;393&lt;/item&gt;&lt;item&gt;441&lt;/item&gt;&lt;item&gt;485&lt;/item&gt;&lt;item&gt;538&lt;/item&gt;&lt;item&gt;589&lt;/item&gt;&lt;item&gt;591&lt;/item&gt;&lt;item&gt;592&lt;/item&gt;&lt;item&gt;596&lt;/item&gt;&lt;item&gt;613&lt;/item&gt;&lt;item&gt;633&lt;/item&gt;&lt;item&gt;712&lt;/item&gt;&lt;item&gt;714&lt;/item&gt;&lt;item&gt;725&lt;/item&gt;&lt;item&gt;738&lt;/item&gt;&lt;item&gt;746&lt;/item&gt;&lt;item&gt;749&lt;/item&gt;&lt;item&gt;769&lt;/item&gt;&lt;item&gt;770&lt;/item&gt;&lt;item&gt;775&lt;/item&gt;&lt;item&gt;777&lt;/item&gt;&lt;item&gt;793&lt;/item&gt;&lt;item&gt;794&lt;/item&gt;&lt;item&gt;795&lt;/item&gt;&lt;item&gt;797&lt;/item&gt;&lt;item&gt;808&lt;/item&gt;&lt;item&gt;836&lt;/item&gt;&lt;item&gt;837&lt;/item&gt;&lt;item&gt;839&lt;/item&gt;&lt;item&gt;841&lt;/item&gt;&lt;item&gt;844&lt;/item&gt;&lt;item&gt;845&lt;/item&gt;&lt;item&gt;846&lt;/item&gt;&lt;item&gt;848&lt;/item&gt;&lt;item&gt;849&lt;/item&gt;&lt;item&gt;850&lt;/item&gt;&lt;item&gt;852&lt;/item&gt;&lt;item&gt;854&lt;/item&gt;&lt;item&gt;861&lt;/item&gt;&lt;item&gt;862&lt;/item&gt;&lt;item&gt;864&lt;/item&gt;&lt;item&gt;865&lt;/item&gt;&lt;item&gt;868&lt;/item&gt;&lt;item&gt;869&lt;/item&gt;&lt;item&gt;870&lt;/item&gt;&lt;item&gt;871&lt;/item&gt;&lt;item&gt;873&lt;/item&gt;&lt;item&gt;882&lt;/item&gt;&lt;item&gt;935&lt;/item&gt;&lt;item&gt;1003&lt;/item&gt;&lt;/record-ids&gt;&lt;/item&gt;&lt;/Libraries&gt;"/>
  </w:docVars>
  <w:rsids>
    <w:rsidRoot w:val="00564213"/>
    <w:rsid w:val="000026DE"/>
    <w:rsid w:val="00025478"/>
    <w:rsid w:val="00037026"/>
    <w:rsid w:val="00046707"/>
    <w:rsid w:val="00047D1D"/>
    <w:rsid w:val="0005690A"/>
    <w:rsid w:val="000569F7"/>
    <w:rsid w:val="00075F28"/>
    <w:rsid w:val="0007680D"/>
    <w:rsid w:val="00080BBA"/>
    <w:rsid w:val="0008210B"/>
    <w:rsid w:val="000858F9"/>
    <w:rsid w:val="0008666F"/>
    <w:rsid w:val="0009442E"/>
    <w:rsid w:val="0009586A"/>
    <w:rsid w:val="000A1B66"/>
    <w:rsid w:val="000A40EC"/>
    <w:rsid w:val="000C38A7"/>
    <w:rsid w:val="000C3A9F"/>
    <w:rsid w:val="000E177E"/>
    <w:rsid w:val="000E3BB3"/>
    <w:rsid w:val="000E5FA0"/>
    <w:rsid w:val="000E68DD"/>
    <w:rsid w:val="00112650"/>
    <w:rsid w:val="001207AB"/>
    <w:rsid w:val="001368A9"/>
    <w:rsid w:val="00155FEB"/>
    <w:rsid w:val="001623EA"/>
    <w:rsid w:val="001644AE"/>
    <w:rsid w:val="001666DC"/>
    <w:rsid w:val="0016792E"/>
    <w:rsid w:val="00181CE0"/>
    <w:rsid w:val="001A0024"/>
    <w:rsid w:val="001A7BE7"/>
    <w:rsid w:val="001B1367"/>
    <w:rsid w:val="001C5EB9"/>
    <w:rsid w:val="001E04BD"/>
    <w:rsid w:val="001F32F4"/>
    <w:rsid w:val="001F5136"/>
    <w:rsid w:val="00201B06"/>
    <w:rsid w:val="00203F92"/>
    <w:rsid w:val="002047DE"/>
    <w:rsid w:val="00213EDF"/>
    <w:rsid w:val="00217C81"/>
    <w:rsid w:val="00225D8B"/>
    <w:rsid w:val="00230A05"/>
    <w:rsid w:val="0023402C"/>
    <w:rsid w:val="00236C70"/>
    <w:rsid w:val="002403A0"/>
    <w:rsid w:val="00251FB0"/>
    <w:rsid w:val="00266578"/>
    <w:rsid w:val="00272FAD"/>
    <w:rsid w:val="00280859"/>
    <w:rsid w:val="00285317"/>
    <w:rsid w:val="002A4EA8"/>
    <w:rsid w:val="002C39B1"/>
    <w:rsid w:val="002C663C"/>
    <w:rsid w:val="002F541D"/>
    <w:rsid w:val="00301A91"/>
    <w:rsid w:val="0031019E"/>
    <w:rsid w:val="003118C8"/>
    <w:rsid w:val="00312CF2"/>
    <w:rsid w:val="003210FF"/>
    <w:rsid w:val="00337003"/>
    <w:rsid w:val="00343188"/>
    <w:rsid w:val="00344831"/>
    <w:rsid w:val="003573A6"/>
    <w:rsid w:val="00361722"/>
    <w:rsid w:val="00363E4C"/>
    <w:rsid w:val="00376A14"/>
    <w:rsid w:val="0039146C"/>
    <w:rsid w:val="003975A9"/>
    <w:rsid w:val="003977B4"/>
    <w:rsid w:val="003A094C"/>
    <w:rsid w:val="003A28EA"/>
    <w:rsid w:val="003A3768"/>
    <w:rsid w:val="003A4CC5"/>
    <w:rsid w:val="003A4FB4"/>
    <w:rsid w:val="003A68FF"/>
    <w:rsid w:val="003B16BD"/>
    <w:rsid w:val="003B1A93"/>
    <w:rsid w:val="003B7711"/>
    <w:rsid w:val="003C3505"/>
    <w:rsid w:val="003D5288"/>
    <w:rsid w:val="003D570E"/>
    <w:rsid w:val="003E0438"/>
    <w:rsid w:val="003E2A3A"/>
    <w:rsid w:val="003E3B18"/>
    <w:rsid w:val="003E6192"/>
    <w:rsid w:val="003F322C"/>
    <w:rsid w:val="0041380C"/>
    <w:rsid w:val="00417545"/>
    <w:rsid w:val="004238CC"/>
    <w:rsid w:val="00430C0A"/>
    <w:rsid w:val="00431A7F"/>
    <w:rsid w:val="00431DA3"/>
    <w:rsid w:val="004372BB"/>
    <w:rsid w:val="0044198C"/>
    <w:rsid w:val="00445120"/>
    <w:rsid w:val="00447318"/>
    <w:rsid w:val="00447707"/>
    <w:rsid w:val="00450DB9"/>
    <w:rsid w:val="00456347"/>
    <w:rsid w:val="00463568"/>
    <w:rsid w:val="004649E3"/>
    <w:rsid w:val="004717E2"/>
    <w:rsid w:val="0047228D"/>
    <w:rsid w:val="00474497"/>
    <w:rsid w:val="0047727B"/>
    <w:rsid w:val="00480876"/>
    <w:rsid w:val="0049250E"/>
    <w:rsid w:val="004A3662"/>
    <w:rsid w:val="004A51CB"/>
    <w:rsid w:val="004A578B"/>
    <w:rsid w:val="004A5FF0"/>
    <w:rsid w:val="004A6152"/>
    <w:rsid w:val="004B0F1A"/>
    <w:rsid w:val="004B3F61"/>
    <w:rsid w:val="004B4630"/>
    <w:rsid w:val="004B6729"/>
    <w:rsid w:val="004D0A68"/>
    <w:rsid w:val="004D0F1A"/>
    <w:rsid w:val="004D2159"/>
    <w:rsid w:val="00505716"/>
    <w:rsid w:val="00522CB9"/>
    <w:rsid w:val="005232B5"/>
    <w:rsid w:val="00541E2A"/>
    <w:rsid w:val="005441A8"/>
    <w:rsid w:val="005443EA"/>
    <w:rsid w:val="0055217B"/>
    <w:rsid w:val="0055706E"/>
    <w:rsid w:val="00560BE7"/>
    <w:rsid w:val="00564213"/>
    <w:rsid w:val="00573B31"/>
    <w:rsid w:val="0057656C"/>
    <w:rsid w:val="00576D55"/>
    <w:rsid w:val="00577460"/>
    <w:rsid w:val="00577BD3"/>
    <w:rsid w:val="00580B86"/>
    <w:rsid w:val="005A3AAF"/>
    <w:rsid w:val="005A42AC"/>
    <w:rsid w:val="005A4F32"/>
    <w:rsid w:val="005B311C"/>
    <w:rsid w:val="005B3672"/>
    <w:rsid w:val="005B56C2"/>
    <w:rsid w:val="005B5C62"/>
    <w:rsid w:val="005B78F3"/>
    <w:rsid w:val="005C1961"/>
    <w:rsid w:val="005D3AB9"/>
    <w:rsid w:val="005E2C61"/>
    <w:rsid w:val="006005E6"/>
    <w:rsid w:val="0060381E"/>
    <w:rsid w:val="00613914"/>
    <w:rsid w:val="006259A6"/>
    <w:rsid w:val="00627A6A"/>
    <w:rsid w:val="006326D7"/>
    <w:rsid w:val="00635867"/>
    <w:rsid w:val="006358AC"/>
    <w:rsid w:val="0064035C"/>
    <w:rsid w:val="00641A68"/>
    <w:rsid w:val="0064592F"/>
    <w:rsid w:val="00656B4E"/>
    <w:rsid w:val="00656BE8"/>
    <w:rsid w:val="00670A88"/>
    <w:rsid w:val="00670F05"/>
    <w:rsid w:val="00675B19"/>
    <w:rsid w:val="0067675B"/>
    <w:rsid w:val="006837B4"/>
    <w:rsid w:val="006841BD"/>
    <w:rsid w:val="0068662B"/>
    <w:rsid w:val="00687D0F"/>
    <w:rsid w:val="0069624B"/>
    <w:rsid w:val="006A7557"/>
    <w:rsid w:val="006C1B87"/>
    <w:rsid w:val="006C3602"/>
    <w:rsid w:val="006C4176"/>
    <w:rsid w:val="006C68B2"/>
    <w:rsid w:val="006D0C96"/>
    <w:rsid w:val="006E74A8"/>
    <w:rsid w:val="006F19F4"/>
    <w:rsid w:val="0070537F"/>
    <w:rsid w:val="00716A1E"/>
    <w:rsid w:val="0072469B"/>
    <w:rsid w:val="00734089"/>
    <w:rsid w:val="00736EB1"/>
    <w:rsid w:val="00744FD8"/>
    <w:rsid w:val="00751A44"/>
    <w:rsid w:val="0075538F"/>
    <w:rsid w:val="00756660"/>
    <w:rsid w:val="007719F4"/>
    <w:rsid w:val="00773F39"/>
    <w:rsid w:val="00787C16"/>
    <w:rsid w:val="007928C6"/>
    <w:rsid w:val="00796A7F"/>
    <w:rsid w:val="007A2134"/>
    <w:rsid w:val="007B0D05"/>
    <w:rsid w:val="007B5135"/>
    <w:rsid w:val="007E6B72"/>
    <w:rsid w:val="007F22C1"/>
    <w:rsid w:val="00826BC4"/>
    <w:rsid w:val="0083329C"/>
    <w:rsid w:val="00846C6C"/>
    <w:rsid w:val="0085147A"/>
    <w:rsid w:val="00852AB0"/>
    <w:rsid w:val="0085430E"/>
    <w:rsid w:val="00855006"/>
    <w:rsid w:val="00860E54"/>
    <w:rsid w:val="008863C3"/>
    <w:rsid w:val="0089273F"/>
    <w:rsid w:val="00893109"/>
    <w:rsid w:val="00894912"/>
    <w:rsid w:val="008B719F"/>
    <w:rsid w:val="008C6F75"/>
    <w:rsid w:val="008C7954"/>
    <w:rsid w:val="008D50D8"/>
    <w:rsid w:val="008E213F"/>
    <w:rsid w:val="008E3110"/>
    <w:rsid w:val="008E42BD"/>
    <w:rsid w:val="008E7481"/>
    <w:rsid w:val="008F2B00"/>
    <w:rsid w:val="008F39D0"/>
    <w:rsid w:val="00901CBD"/>
    <w:rsid w:val="009150E4"/>
    <w:rsid w:val="0091791F"/>
    <w:rsid w:val="00921853"/>
    <w:rsid w:val="00932F15"/>
    <w:rsid w:val="009340D8"/>
    <w:rsid w:val="00936888"/>
    <w:rsid w:val="00936D2A"/>
    <w:rsid w:val="00940DB1"/>
    <w:rsid w:val="00943440"/>
    <w:rsid w:val="009441F4"/>
    <w:rsid w:val="00950765"/>
    <w:rsid w:val="00954CA2"/>
    <w:rsid w:val="009634C4"/>
    <w:rsid w:val="00983C2F"/>
    <w:rsid w:val="00986249"/>
    <w:rsid w:val="009A16D3"/>
    <w:rsid w:val="009A401B"/>
    <w:rsid w:val="009A70A4"/>
    <w:rsid w:val="009B1D51"/>
    <w:rsid w:val="009D0BE0"/>
    <w:rsid w:val="009D2893"/>
    <w:rsid w:val="009D38E2"/>
    <w:rsid w:val="009D6B18"/>
    <w:rsid w:val="009F2C0A"/>
    <w:rsid w:val="00A05815"/>
    <w:rsid w:val="00A072B3"/>
    <w:rsid w:val="00A170C7"/>
    <w:rsid w:val="00A21AE4"/>
    <w:rsid w:val="00A25A24"/>
    <w:rsid w:val="00A26204"/>
    <w:rsid w:val="00A2765D"/>
    <w:rsid w:val="00A34934"/>
    <w:rsid w:val="00A45B3B"/>
    <w:rsid w:val="00A549EB"/>
    <w:rsid w:val="00A55699"/>
    <w:rsid w:val="00A70D7B"/>
    <w:rsid w:val="00A85757"/>
    <w:rsid w:val="00A85E0E"/>
    <w:rsid w:val="00A866E2"/>
    <w:rsid w:val="00AA1D6B"/>
    <w:rsid w:val="00AA729D"/>
    <w:rsid w:val="00AB4B54"/>
    <w:rsid w:val="00AC684E"/>
    <w:rsid w:val="00AD6930"/>
    <w:rsid w:val="00AE15D0"/>
    <w:rsid w:val="00AE2467"/>
    <w:rsid w:val="00AE4157"/>
    <w:rsid w:val="00AE49ED"/>
    <w:rsid w:val="00AE681C"/>
    <w:rsid w:val="00AF10D3"/>
    <w:rsid w:val="00B052A8"/>
    <w:rsid w:val="00B21BF1"/>
    <w:rsid w:val="00B257C4"/>
    <w:rsid w:val="00B32353"/>
    <w:rsid w:val="00B37CE2"/>
    <w:rsid w:val="00B4015F"/>
    <w:rsid w:val="00B416A7"/>
    <w:rsid w:val="00B46C68"/>
    <w:rsid w:val="00B5360F"/>
    <w:rsid w:val="00B5719D"/>
    <w:rsid w:val="00B74401"/>
    <w:rsid w:val="00B75342"/>
    <w:rsid w:val="00B80FFE"/>
    <w:rsid w:val="00B85937"/>
    <w:rsid w:val="00B87F83"/>
    <w:rsid w:val="00B94A58"/>
    <w:rsid w:val="00BA64E9"/>
    <w:rsid w:val="00BB2703"/>
    <w:rsid w:val="00BC3851"/>
    <w:rsid w:val="00BC71D7"/>
    <w:rsid w:val="00BC7B9C"/>
    <w:rsid w:val="00BD0523"/>
    <w:rsid w:val="00BD5896"/>
    <w:rsid w:val="00BE0E94"/>
    <w:rsid w:val="00C1589F"/>
    <w:rsid w:val="00C26311"/>
    <w:rsid w:val="00C2755B"/>
    <w:rsid w:val="00C35812"/>
    <w:rsid w:val="00C4070B"/>
    <w:rsid w:val="00C422E3"/>
    <w:rsid w:val="00C46E3D"/>
    <w:rsid w:val="00C57826"/>
    <w:rsid w:val="00C77DB4"/>
    <w:rsid w:val="00C82F79"/>
    <w:rsid w:val="00C86047"/>
    <w:rsid w:val="00C94B3C"/>
    <w:rsid w:val="00CA61C6"/>
    <w:rsid w:val="00CA7CB6"/>
    <w:rsid w:val="00CB0180"/>
    <w:rsid w:val="00CB55E8"/>
    <w:rsid w:val="00CC00A8"/>
    <w:rsid w:val="00CC163B"/>
    <w:rsid w:val="00CC234F"/>
    <w:rsid w:val="00CC51D0"/>
    <w:rsid w:val="00CD4608"/>
    <w:rsid w:val="00CE09E9"/>
    <w:rsid w:val="00CE37C7"/>
    <w:rsid w:val="00CF2987"/>
    <w:rsid w:val="00CF5163"/>
    <w:rsid w:val="00D00CA7"/>
    <w:rsid w:val="00D0146F"/>
    <w:rsid w:val="00D022C4"/>
    <w:rsid w:val="00D04844"/>
    <w:rsid w:val="00D107D0"/>
    <w:rsid w:val="00D11F6B"/>
    <w:rsid w:val="00D17C59"/>
    <w:rsid w:val="00D217DA"/>
    <w:rsid w:val="00D23CEB"/>
    <w:rsid w:val="00D2568E"/>
    <w:rsid w:val="00D36274"/>
    <w:rsid w:val="00D40CE0"/>
    <w:rsid w:val="00D4359A"/>
    <w:rsid w:val="00D47A70"/>
    <w:rsid w:val="00D50AE8"/>
    <w:rsid w:val="00D67E7E"/>
    <w:rsid w:val="00D706AC"/>
    <w:rsid w:val="00D71E41"/>
    <w:rsid w:val="00D84E4D"/>
    <w:rsid w:val="00D86E51"/>
    <w:rsid w:val="00D941B4"/>
    <w:rsid w:val="00DA36D9"/>
    <w:rsid w:val="00DA3A74"/>
    <w:rsid w:val="00DA5DF5"/>
    <w:rsid w:val="00DB4E41"/>
    <w:rsid w:val="00DB4E53"/>
    <w:rsid w:val="00DC143C"/>
    <w:rsid w:val="00DE1AB9"/>
    <w:rsid w:val="00DE3FD3"/>
    <w:rsid w:val="00DE5330"/>
    <w:rsid w:val="00DE62E6"/>
    <w:rsid w:val="00DF2B80"/>
    <w:rsid w:val="00DF5702"/>
    <w:rsid w:val="00E00339"/>
    <w:rsid w:val="00E142A8"/>
    <w:rsid w:val="00E157E3"/>
    <w:rsid w:val="00E304DD"/>
    <w:rsid w:val="00E36E69"/>
    <w:rsid w:val="00E37D43"/>
    <w:rsid w:val="00E55C40"/>
    <w:rsid w:val="00E56E30"/>
    <w:rsid w:val="00E6105F"/>
    <w:rsid w:val="00E62FCE"/>
    <w:rsid w:val="00E6433C"/>
    <w:rsid w:val="00E844D4"/>
    <w:rsid w:val="00EB4891"/>
    <w:rsid w:val="00EB6D9C"/>
    <w:rsid w:val="00EC5C36"/>
    <w:rsid w:val="00ED3E07"/>
    <w:rsid w:val="00ED6B96"/>
    <w:rsid w:val="00EE050C"/>
    <w:rsid w:val="00EE23AA"/>
    <w:rsid w:val="00EE3E99"/>
    <w:rsid w:val="00EE58C0"/>
    <w:rsid w:val="00F14940"/>
    <w:rsid w:val="00F27FA3"/>
    <w:rsid w:val="00F30E00"/>
    <w:rsid w:val="00F323F1"/>
    <w:rsid w:val="00F35903"/>
    <w:rsid w:val="00F5258E"/>
    <w:rsid w:val="00F620B8"/>
    <w:rsid w:val="00F64896"/>
    <w:rsid w:val="00F67BCC"/>
    <w:rsid w:val="00F832BA"/>
    <w:rsid w:val="00F84158"/>
    <w:rsid w:val="00F951FB"/>
    <w:rsid w:val="00FB18B9"/>
    <w:rsid w:val="00FB4DC0"/>
    <w:rsid w:val="00FB6C70"/>
    <w:rsid w:val="00FD5976"/>
    <w:rsid w:val="00FD5C9D"/>
    <w:rsid w:val="00FE4B68"/>
    <w:rsid w:val="00FF308B"/>
    <w:rsid w:val="00FF559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87F4BA"/>
  <w15:docId w15:val="{CC7799FB-42DA-EA4E-8BB1-C108EE42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character" w:styleId="CommentReference">
    <w:name w:val="annotation reference"/>
    <w:basedOn w:val="DefaultParagraphFont"/>
    <w:uiPriority w:val="99"/>
    <w:semiHidden/>
    <w:unhideWhenUsed/>
    <w:rsid w:val="00C4070B"/>
    <w:rPr>
      <w:sz w:val="18"/>
      <w:szCs w:val="18"/>
    </w:rPr>
  </w:style>
  <w:style w:type="paragraph" w:styleId="CommentText">
    <w:name w:val="annotation text"/>
    <w:basedOn w:val="Normal"/>
    <w:link w:val="CommentTextChar"/>
    <w:uiPriority w:val="99"/>
    <w:unhideWhenUsed/>
    <w:rsid w:val="00C4070B"/>
    <w:pPr>
      <w:spacing w:line="240" w:lineRule="auto"/>
      <w:jc w:val="left"/>
    </w:pPr>
    <w:rPr>
      <w:rFonts w:asciiTheme="minorHAnsi" w:eastAsiaTheme="minorEastAsia" w:hAnsiTheme="minorHAnsi" w:cstheme="minorBidi"/>
      <w:sz w:val="24"/>
      <w:lang w:val="en-US" w:eastAsia="en-US"/>
    </w:rPr>
  </w:style>
  <w:style w:type="character" w:customStyle="1" w:styleId="CommentTextChar">
    <w:name w:val="Comment Text Char"/>
    <w:basedOn w:val="DefaultParagraphFont"/>
    <w:link w:val="CommentText"/>
    <w:uiPriority w:val="99"/>
    <w:rsid w:val="00C4070B"/>
    <w:rPr>
      <w:rFonts w:asciiTheme="minorHAnsi" w:eastAsiaTheme="minorEastAsia" w:hAnsiTheme="minorHAnsi" w:cstheme="minorBidi"/>
      <w:sz w:val="24"/>
      <w:szCs w:val="24"/>
      <w:lang w:val="en-US" w:eastAsia="en-US"/>
    </w:rPr>
  </w:style>
  <w:style w:type="paragraph" w:customStyle="1" w:styleId="EndNoteBibliographyTitle">
    <w:name w:val="EndNote Bibliography Title"/>
    <w:basedOn w:val="Normal"/>
    <w:rsid w:val="00C4070B"/>
    <w:pPr>
      <w:jc w:val="center"/>
    </w:pPr>
    <w:rPr>
      <w:sz w:val="18"/>
      <w:lang w:val="de-DE"/>
    </w:rPr>
  </w:style>
  <w:style w:type="paragraph" w:customStyle="1" w:styleId="EndNoteBibliography">
    <w:name w:val="EndNote Bibliography"/>
    <w:basedOn w:val="Normal"/>
    <w:rsid w:val="00C4070B"/>
    <w:pPr>
      <w:spacing w:line="240" w:lineRule="auto"/>
    </w:pPr>
    <w:rPr>
      <w:sz w:val="18"/>
      <w:lang w:val="de-DE"/>
    </w:rPr>
  </w:style>
  <w:style w:type="table" w:styleId="TableGrid">
    <w:name w:val="Table Grid"/>
    <w:basedOn w:val="TableNormal"/>
    <w:uiPriority w:val="59"/>
    <w:rsid w:val="00C4070B"/>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C7954"/>
    <w:pPr>
      <w:jc w:val="both"/>
    </w:pPr>
    <w:rPr>
      <w:rFonts w:ascii="Times New Roman" w:eastAsia="Times New Roman" w:hAnsi="Times New Roman" w:cs="Times New Roman"/>
      <w:b/>
      <w:bCs/>
      <w:sz w:val="20"/>
      <w:szCs w:val="20"/>
      <w:lang w:val="en-GB" w:eastAsia="de-DE"/>
    </w:rPr>
  </w:style>
  <w:style w:type="character" w:customStyle="1" w:styleId="CommentSubjectChar">
    <w:name w:val="Comment Subject Char"/>
    <w:basedOn w:val="CommentTextChar"/>
    <w:link w:val="CommentSubject"/>
    <w:uiPriority w:val="99"/>
    <w:semiHidden/>
    <w:rsid w:val="008C7954"/>
    <w:rPr>
      <w:rFonts w:ascii="Times New Roman" w:eastAsia="Times New Roman" w:hAnsi="Times New Roman" w:cstheme="minorBidi"/>
      <w:b/>
      <w:bCs/>
      <w:sz w:val="24"/>
      <w:szCs w:val="24"/>
      <w:lang w:val="en-US" w:eastAsia="de-DE"/>
    </w:rPr>
  </w:style>
  <w:style w:type="paragraph" w:styleId="Revision">
    <w:name w:val="Revision"/>
    <w:hidden/>
    <w:uiPriority w:val="99"/>
    <w:semiHidden/>
    <w:rsid w:val="00F84158"/>
    <w:rPr>
      <w:rFonts w:ascii="Times New Roman" w:eastAsia="Times New Roman" w:hAnsi="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barsanti@engr.ucr.edu"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F1DAE-1873-EA43-A669-74DEB1A3E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C:\CopernicusTemplates\Free-Forms\Blank.dotm</Template>
  <TotalTime>1</TotalTime>
  <Pages>31</Pages>
  <Words>22019</Words>
  <Characters>125072</Characters>
  <Application>Microsoft Office Word</Application>
  <DocSecurity>0</DocSecurity>
  <Lines>1525</Lines>
  <Paragraphs>490</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146601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Kelley</cp:lastModifiedBy>
  <cp:revision>3</cp:revision>
  <cp:lastPrinted>2018-11-15T03:57:00Z</cp:lastPrinted>
  <dcterms:created xsi:type="dcterms:W3CDTF">2018-11-28T18:32:00Z</dcterms:created>
  <dcterms:modified xsi:type="dcterms:W3CDTF">2018-11-28T18:32:00Z</dcterms:modified>
</cp:coreProperties>
</file>